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59" w:rsidRDefault="00A56F74" w:rsidP="00834182">
      <w:pPr>
        <w:pStyle w:val="Nzev"/>
        <w:ind w:left="708" w:firstLine="568"/>
        <w:jc w:val="left"/>
        <w:rPr>
          <w:rFonts w:ascii="Arial" w:hAnsi="Arial"/>
          <w:b w:val="0"/>
          <w:sz w:val="28"/>
          <w:szCs w:val="28"/>
        </w:rPr>
      </w:pPr>
      <w:r w:rsidRPr="00A56F7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8" type="#_x0000_t75" style="position:absolute;left:0;text-align:left;margin-left:0;margin-top:.55pt;width:83.7pt;height:41.85pt;z-index:1;mso-position-horizontal:left">
            <v:imagedata r:id="rId5" o:title="sps chrudim cmyk male rozliseni"/>
            <w10:wrap type="square"/>
          </v:shape>
        </w:pict>
      </w:r>
      <w:r w:rsidR="002573CB">
        <w:rPr>
          <w:rFonts w:ascii="Arial" w:hAnsi="Arial"/>
          <w:b w:val="0"/>
          <w:sz w:val="28"/>
          <w:szCs w:val="28"/>
        </w:rPr>
        <w:t xml:space="preserve"> </w:t>
      </w:r>
      <w:r w:rsidR="009163CE">
        <w:rPr>
          <w:rFonts w:ascii="Arial" w:hAnsi="Arial"/>
          <w:b w:val="0"/>
          <w:sz w:val="28"/>
          <w:szCs w:val="28"/>
        </w:rPr>
        <w:t xml:space="preserve"> </w:t>
      </w:r>
      <w:r w:rsidR="00FA0659" w:rsidRPr="009F49E7">
        <w:rPr>
          <w:rFonts w:ascii="Arial" w:hAnsi="Arial"/>
          <w:b w:val="0"/>
          <w:sz w:val="28"/>
          <w:szCs w:val="28"/>
        </w:rPr>
        <w:t xml:space="preserve">Střední průmyslová </w:t>
      </w:r>
      <w:r w:rsidR="002B572B">
        <w:rPr>
          <w:rFonts w:ascii="Arial" w:hAnsi="Arial"/>
          <w:b w:val="0"/>
          <w:sz w:val="28"/>
          <w:szCs w:val="28"/>
        </w:rPr>
        <w:t xml:space="preserve">škola </w:t>
      </w:r>
      <w:r w:rsidR="00FA0659">
        <w:rPr>
          <w:rFonts w:ascii="Arial" w:hAnsi="Arial"/>
          <w:b w:val="0"/>
          <w:sz w:val="28"/>
          <w:szCs w:val="28"/>
        </w:rPr>
        <w:t>Chrudim</w:t>
      </w:r>
    </w:p>
    <w:p w:rsidR="002B572B" w:rsidRDefault="00FA0659" w:rsidP="002B572B">
      <w:pPr>
        <w:pStyle w:val="Nzev"/>
        <w:ind w:left="2126" w:firstLine="709"/>
        <w:jc w:val="left"/>
        <w:rPr>
          <w:rFonts w:ascii="Arial" w:hAnsi="Arial"/>
          <w:b w:val="0"/>
          <w:sz w:val="24"/>
          <w:szCs w:val="24"/>
        </w:rPr>
      </w:pPr>
      <w:r w:rsidRPr="009F49E7">
        <w:rPr>
          <w:rFonts w:ascii="Arial" w:hAnsi="Arial"/>
          <w:b w:val="0"/>
          <w:sz w:val="24"/>
          <w:szCs w:val="24"/>
        </w:rPr>
        <w:t xml:space="preserve">Čáslavská 973, </w:t>
      </w:r>
      <w:proofErr w:type="gramStart"/>
      <w:r w:rsidRPr="009F49E7">
        <w:rPr>
          <w:rFonts w:ascii="Arial" w:hAnsi="Arial"/>
          <w:b w:val="0"/>
          <w:sz w:val="24"/>
          <w:szCs w:val="24"/>
        </w:rPr>
        <w:t>537 01  Chrudim</w:t>
      </w:r>
      <w:proofErr w:type="gramEnd"/>
      <w:r>
        <w:rPr>
          <w:rFonts w:ascii="Arial" w:hAnsi="Arial"/>
          <w:b w:val="0"/>
          <w:sz w:val="24"/>
          <w:szCs w:val="24"/>
        </w:rPr>
        <w:t xml:space="preserve">, </w:t>
      </w:r>
    </w:p>
    <w:p w:rsidR="00FA0659" w:rsidRPr="002B572B" w:rsidRDefault="00FA0659" w:rsidP="002B572B">
      <w:pPr>
        <w:pStyle w:val="Nzev"/>
        <w:spacing w:before="20"/>
        <w:ind w:left="2126" w:firstLine="709"/>
        <w:jc w:val="left"/>
        <w:rPr>
          <w:rFonts w:ascii="Arial" w:hAnsi="Arial"/>
        </w:rPr>
      </w:pPr>
      <w:r w:rsidRPr="002B572B">
        <w:rPr>
          <w:rFonts w:ascii="Arial" w:hAnsi="Arial"/>
        </w:rPr>
        <w:t>Zřizovatel: Pardubický kraj</w:t>
      </w:r>
    </w:p>
    <w:p w:rsidR="00BD0E63" w:rsidRDefault="00BD0E63" w:rsidP="00BD0E63">
      <w:pPr>
        <w:pStyle w:val="Nzev"/>
        <w:ind w:left="2124" w:firstLine="708"/>
        <w:jc w:val="left"/>
        <w:rPr>
          <w:rFonts w:ascii="Arial" w:hAnsi="Arial"/>
          <w:sz w:val="18"/>
          <w:szCs w:val="18"/>
        </w:rPr>
      </w:pPr>
    </w:p>
    <w:p w:rsidR="00DE71FB" w:rsidRDefault="00DE71FB" w:rsidP="00DE71FB">
      <w:pPr>
        <w:pStyle w:val="Nzev"/>
        <w:jc w:val="left"/>
        <w:rPr>
          <w:rFonts w:ascii="Arial" w:hAnsi="Arial"/>
          <w:sz w:val="18"/>
          <w:szCs w:val="18"/>
        </w:rPr>
      </w:pPr>
    </w:p>
    <w:p w:rsidR="00DE71FB" w:rsidRDefault="00DE71FB" w:rsidP="00DE71FB">
      <w:pPr>
        <w:pStyle w:val="Nzev"/>
        <w:jc w:val="left"/>
        <w:rPr>
          <w:rFonts w:ascii="Arial" w:hAnsi="Arial"/>
          <w:sz w:val="18"/>
          <w:szCs w:val="18"/>
        </w:rPr>
      </w:pPr>
    </w:p>
    <w:p w:rsidR="00A2292B" w:rsidRDefault="00A2292B" w:rsidP="00A2292B">
      <w:pPr>
        <w:pStyle w:val="Nzev"/>
        <w:jc w:val="right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V Chrudimi </w:t>
      </w:r>
      <w:r w:rsidRPr="000057F1">
        <w:rPr>
          <w:rFonts w:asciiTheme="minorHAnsi" w:hAnsiTheme="minorHAnsi"/>
          <w:b w:val="0"/>
          <w:sz w:val="22"/>
          <w:szCs w:val="22"/>
        </w:rPr>
        <w:t xml:space="preserve">dne </w:t>
      </w:r>
      <w:r w:rsidR="0051761F">
        <w:rPr>
          <w:rFonts w:asciiTheme="minorHAnsi" w:hAnsiTheme="minorHAnsi"/>
          <w:b w:val="0"/>
          <w:sz w:val="22"/>
          <w:szCs w:val="22"/>
        </w:rPr>
        <w:t>3</w:t>
      </w:r>
      <w:r w:rsidRPr="000057F1">
        <w:rPr>
          <w:rFonts w:asciiTheme="minorHAnsi" w:hAnsiTheme="minorHAnsi"/>
          <w:b w:val="0"/>
          <w:sz w:val="22"/>
          <w:szCs w:val="22"/>
        </w:rPr>
        <w:t>. dubna 201</w:t>
      </w:r>
      <w:r w:rsidR="0051761F">
        <w:rPr>
          <w:rFonts w:asciiTheme="minorHAnsi" w:hAnsiTheme="minorHAnsi"/>
          <w:b w:val="0"/>
          <w:sz w:val="22"/>
          <w:szCs w:val="22"/>
        </w:rPr>
        <w:t>8</w:t>
      </w:r>
    </w:p>
    <w:p w:rsidR="00DE71FB" w:rsidRDefault="00DE71FB" w:rsidP="00A2292B">
      <w:pPr>
        <w:pStyle w:val="Nzev"/>
        <w:jc w:val="right"/>
        <w:rPr>
          <w:rFonts w:asciiTheme="minorHAnsi" w:hAnsiTheme="minorHAnsi"/>
          <w:b w:val="0"/>
          <w:sz w:val="22"/>
          <w:szCs w:val="22"/>
        </w:rPr>
      </w:pPr>
    </w:p>
    <w:p w:rsidR="00DE71FB" w:rsidRPr="00A2292B" w:rsidRDefault="00FD32B9" w:rsidP="00DE71FB">
      <w:pPr>
        <w:pStyle w:val="Nzev"/>
        <w:jc w:val="left"/>
        <w:rPr>
          <w:rFonts w:asciiTheme="minorHAnsi" w:hAnsiTheme="minorHAnsi"/>
          <w:sz w:val="22"/>
          <w:szCs w:val="22"/>
        </w:rPr>
      </w:pPr>
      <w:r w:rsidRPr="00A2292B">
        <w:rPr>
          <w:rFonts w:asciiTheme="minorHAnsi" w:hAnsiTheme="minorHAnsi"/>
          <w:sz w:val="22"/>
          <w:szCs w:val="22"/>
        </w:rPr>
        <w:t>Věc: Informace o stravování</w:t>
      </w:r>
    </w:p>
    <w:p w:rsidR="00FD32B9" w:rsidRDefault="00FD32B9" w:rsidP="00DE71FB">
      <w:pPr>
        <w:pStyle w:val="Nzev"/>
        <w:jc w:val="left"/>
        <w:rPr>
          <w:rFonts w:asciiTheme="minorHAnsi" w:hAnsiTheme="minorHAnsi"/>
          <w:b w:val="0"/>
          <w:sz w:val="22"/>
          <w:szCs w:val="22"/>
        </w:rPr>
      </w:pPr>
    </w:p>
    <w:p w:rsidR="00FD32B9" w:rsidRDefault="00FD32B9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Školní jídelna zajišťuje pro žáky školy stravování formou obědů, pro žáky ubytované v domově mládeže celodenní stravování. Ceny jednotlivých jídel a ubytování:</w:t>
      </w:r>
    </w:p>
    <w:p w:rsidR="00FD32B9" w:rsidRDefault="00FD32B9" w:rsidP="003D26FF">
      <w:pPr>
        <w:pStyle w:val="Nzev"/>
        <w:numPr>
          <w:ilvl w:val="0"/>
          <w:numId w:val="3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snídaně s přesnídávkou</w:t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  <w:r w:rsidR="00E200E8">
        <w:rPr>
          <w:rFonts w:asciiTheme="minorHAnsi" w:hAnsiTheme="minorHAnsi"/>
          <w:b w:val="0"/>
          <w:sz w:val="22"/>
          <w:szCs w:val="22"/>
        </w:rPr>
        <w:t xml:space="preserve">  </w:t>
      </w:r>
      <w:r w:rsidR="0051761F">
        <w:rPr>
          <w:rFonts w:asciiTheme="minorHAnsi" w:hAnsiTheme="minorHAnsi"/>
          <w:b w:val="0"/>
          <w:sz w:val="22"/>
          <w:szCs w:val="22"/>
        </w:rPr>
        <w:t xml:space="preserve">     </w:t>
      </w:r>
      <w:r>
        <w:rPr>
          <w:rFonts w:asciiTheme="minorHAnsi" w:hAnsiTheme="minorHAnsi"/>
          <w:b w:val="0"/>
          <w:sz w:val="22"/>
          <w:szCs w:val="22"/>
        </w:rPr>
        <w:t>26,- Kč</w:t>
      </w:r>
    </w:p>
    <w:p w:rsidR="00FD32B9" w:rsidRDefault="00FD32B9" w:rsidP="003D26FF">
      <w:pPr>
        <w:pStyle w:val="Nzev"/>
        <w:numPr>
          <w:ilvl w:val="0"/>
          <w:numId w:val="3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oběd vč. polévky a nápoje</w:t>
      </w:r>
      <w:r>
        <w:rPr>
          <w:rFonts w:asciiTheme="minorHAnsi" w:hAnsiTheme="minorHAnsi"/>
          <w:b w:val="0"/>
          <w:sz w:val="22"/>
          <w:szCs w:val="22"/>
        </w:rPr>
        <w:tab/>
      </w:r>
      <w:r w:rsidR="00E200E8">
        <w:rPr>
          <w:rFonts w:asciiTheme="minorHAnsi" w:hAnsiTheme="minorHAnsi"/>
          <w:b w:val="0"/>
          <w:sz w:val="22"/>
          <w:szCs w:val="22"/>
        </w:rPr>
        <w:t xml:space="preserve"> </w:t>
      </w:r>
      <w:r w:rsidR="0051761F">
        <w:rPr>
          <w:rFonts w:asciiTheme="minorHAnsi" w:hAnsiTheme="minorHAnsi"/>
          <w:b w:val="0"/>
          <w:sz w:val="22"/>
          <w:szCs w:val="22"/>
        </w:rPr>
        <w:t xml:space="preserve">     </w:t>
      </w:r>
      <w:r w:rsidR="00E200E8">
        <w:rPr>
          <w:rFonts w:asciiTheme="minorHAnsi" w:hAnsiTheme="minorHAnsi"/>
          <w:b w:val="0"/>
          <w:sz w:val="22"/>
          <w:szCs w:val="22"/>
        </w:rPr>
        <w:t xml:space="preserve"> </w:t>
      </w:r>
      <w:r>
        <w:rPr>
          <w:rFonts w:asciiTheme="minorHAnsi" w:hAnsiTheme="minorHAnsi"/>
          <w:b w:val="0"/>
          <w:sz w:val="22"/>
          <w:szCs w:val="22"/>
        </w:rPr>
        <w:t>32,</w:t>
      </w:r>
      <w:r w:rsidR="0051761F">
        <w:rPr>
          <w:rFonts w:asciiTheme="minorHAnsi" w:hAnsiTheme="minorHAnsi"/>
          <w:b w:val="0"/>
          <w:sz w:val="22"/>
          <w:szCs w:val="22"/>
        </w:rPr>
        <w:t>- Kč – měsíční záloha 700,- (výběr ze dvou až tří druhů jídel – záleží na ročním období)</w:t>
      </w:r>
    </w:p>
    <w:p w:rsidR="00FD32B9" w:rsidRDefault="00FD32B9" w:rsidP="003D26FF">
      <w:pPr>
        <w:pStyle w:val="Nzev"/>
        <w:numPr>
          <w:ilvl w:val="0"/>
          <w:numId w:val="3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večeře</w:t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  <w:r w:rsidR="00E200E8">
        <w:rPr>
          <w:rFonts w:asciiTheme="minorHAnsi" w:hAnsiTheme="minorHAnsi"/>
          <w:b w:val="0"/>
          <w:sz w:val="22"/>
          <w:szCs w:val="22"/>
        </w:rPr>
        <w:t xml:space="preserve">  </w:t>
      </w:r>
      <w:r w:rsidR="0051761F">
        <w:rPr>
          <w:rFonts w:asciiTheme="minorHAnsi" w:hAnsiTheme="minorHAnsi"/>
          <w:b w:val="0"/>
          <w:sz w:val="22"/>
          <w:szCs w:val="22"/>
        </w:rPr>
        <w:t xml:space="preserve">     </w:t>
      </w:r>
      <w:r>
        <w:rPr>
          <w:rFonts w:asciiTheme="minorHAnsi" w:hAnsiTheme="minorHAnsi"/>
          <w:b w:val="0"/>
          <w:sz w:val="22"/>
          <w:szCs w:val="22"/>
        </w:rPr>
        <w:t>28,- Kč</w:t>
      </w:r>
    </w:p>
    <w:p w:rsidR="00FD32B9" w:rsidRDefault="00FD32B9" w:rsidP="003D26FF">
      <w:pPr>
        <w:pStyle w:val="Nzev"/>
        <w:numPr>
          <w:ilvl w:val="0"/>
          <w:numId w:val="3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ubytování měsíčně</w:t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  <w:r w:rsidR="0051761F">
        <w:rPr>
          <w:rFonts w:asciiTheme="minorHAnsi" w:hAnsiTheme="minorHAnsi"/>
          <w:b w:val="0"/>
          <w:sz w:val="22"/>
          <w:szCs w:val="22"/>
        </w:rPr>
        <w:t xml:space="preserve">      </w:t>
      </w:r>
      <w:r w:rsidR="00E200E8">
        <w:rPr>
          <w:rFonts w:asciiTheme="minorHAnsi" w:hAnsiTheme="minorHAnsi"/>
          <w:b w:val="0"/>
          <w:sz w:val="22"/>
          <w:szCs w:val="22"/>
        </w:rPr>
        <w:t>950,- Kč</w:t>
      </w:r>
    </w:p>
    <w:p w:rsidR="0051761F" w:rsidRDefault="0051761F" w:rsidP="003D26FF">
      <w:pPr>
        <w:pStyle w:val="Nzev"/>
        <w:numPr>
          <w:ilvl w:val="0"/>
          <w:numId w:val="3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ubytování měsíčně s </w:t>
      </w:r>
      <w:proofErr w:type="gramStart"/>
      <w:r>
        <w:rPr>
          <w:rFonts w:asciiTheme="minorHAnsi" w:hAnsiTheme="minorHAnsi"/>
          <w:b w:val="0"/>
          <w:sz w:val="22"/>
          <w:szCs w:val="22"/>
        </w:rPr>
        <w:t>internetem  1 000,-</w:t>
      </w:r>
      <w:proofErr w:type="gramEnd"/>
      <w:r>
        <w:rPr>
          <w:rFonts w:asciiTheme="minorHAnsi" w:hAnsiTheme="minorHAnsi"/>
          <w:b w:val="0"/>
          <w:sz w:val="22"/>
          <w:szCs w:val="22"/>
        </w:rPr>
        <w:t xml:space="preserve"> Kč</w:t>
      </w:r>
    </w:p>
    <w:p w:rsidR="00DE71FB" w:rsidRDefault="00DE71F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E200E8" w:rsidRPr="00B0128A" w:rsidRDefault="00E200E8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  <w:u w:val="single"/>
        </w:rPr>
      </w:pPr>
      <w:r w:rsidRPr="00B0128A">
        <w:rPr>
          <w:rFonts w:asciiTheme="minorHAnsi" w:hAnsiTheme="minorHAnsi"/>
          <w:b w:val="0"/>
          <w:sz w:val="22"/>
          <w:szCs w:val="22"/>
          <w:u w:val="single"/>
        </w:rPr>
        <w:t>Výše měsíčních záloh na stravování a ubytování:</w:t>
      </w:r>
    </w:p>
    <w:p w:rsidR="00E200E8" w:rsidRDefault="00E200E8" w:rsidP="003D26FF">
      <w:pPr>
        <w:pStyle w:val="Nzev"/>
        <w:numPr>
          <w:ilvl w:val="0"/>
          <w:numId w:val="4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neubytovaní žáci odebírající obědy</w:t>
      </w: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  <w:t xml:space="preserve">   700,- Kč</w:t>
      </w:r>
    </w:p>
    <w:p w:rsidR="00E200E8" w:rsidRDefault="00E200E8" w:rsidP="003D26FF">
      <w:pPr>
        <w:pStyle w:val="Nzev"/>
        <w:numPr>
          <w:ilvl w:val="0"/>
          <w:numId w:val="4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ubytovaní žáci odebírající celodenní stravu</w:t>
      </w:r>
      <w:r>
        <w:rPr>
          <w:rFonts w:asciiTheme="minorHAnsi" w:hAnsiTheme="minorHAnsi"/>
          <w:b w:val="0"/>
          <w:sz w:val="22"/>
          <w:szCs w:val="22"/>
        </w:rPr>
        <w:tab/>
        <w:t>2 350,- Kč</w:t>
      </w:r>
    </w:p>
    <w:p w:rsidR="00E200E8" w:rsidRDefault="00E200E8" w:rsidP="003D26FF">
      <w:pPr>
        <w:pStyle w:val="Nzev"/>
        <w:numPr>
          <w:ilvl w:val="0"/>
          <w:numId w:val="4"/>
        </w:numPr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ubytovaní žáci odebírající snídaně a večeře</w:t>
      </w:r>
      <w:r>
        <w:rPr>
          <w:rFonts w:asciiTheme="minorHAnsi" w:hAnsiTheme="minorHAnsi"/>
          <w:b w:val="0"/>
          <w:sz w:val="22"/>
          <w:szCs w:val="22"/>
        </w:rPr>
        <w:tab/>
        <w:t>1 800,- Kč</w:t>
      </w:r>
    </w:p>
    <w:p w:rsidR="00E200E8" w:rsidRDefault="00E200E8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51761F" w:rsidRDefault="0051761F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Stravné a ubytování se hradí vždy na měsíc dopředu, nejpozději však k 20. dni v měsíci.</w:t>
      </w:r>
    </w:p>
    <w:p w:rsidR="0051761F" w:rsidRDefault="0051761F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 w:rsidRPr="0051761F">
        <w:rPr>
          <w:rFonts w:asciiTheme="minorHAnsi" w:hAnsiTheme="minorHAnsi"/>
          <w:sz w:val="22"/>
          <w:szCs w:val="22"/>
        </w:rPr>
        <w:t xml:space="preserve">Platba na 1. měsíc v novém školním roce (září) se tedy uskuteční </w:t>
      </w:r>
      <w:r w:rsidRPr="0051761F">
        <w:rPr>
          <w:rFonts w:asciiTheme="minorHAnsi" w:hAnsiTheme="minorHAnsi"/>
          <w:sz w:val="22"/>
          <w:szCs w:val="22"/>
          <w:u w:val="single"/>
        </w:rPr>
        <w:t>do 20. 8. 2018.</w:t>
      </w:r>
      <w:r>
        <w:rPr>
          <w:rFonts w:asciiTheme="minorHAnsi" w:hAnsiTheme="minorHAnsi"/>
          <w:b w:val="0"/>
          <w:sz w:val="22"/>
          <w:szCs w:val="22"/>
        </w:rPr>
        <w:t xml:space="preserve"> V případě zřizování trvalých příkazů Vás upozorňujeme, že poslední platba se zasílá 20. května příslušného školního roku, v případě závěrečných ročníků 20. dubna. Myslete prosím na včasné zrušení příkazu, popř. zřízení trvalého příkazu pouze na 10 měsíců. V případě změny účtu Vás žádáme o nahlášení nového čísla účtu, aby byl případný přeplatek zaslán správnému příjemci. </w:t>
      </w:r>
    </w:p>
    <w:p w:rsidR="0051761F" w:rsidRDefault="0051761F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51761F" w:rsidRPr="0051761F" w:rsidRDefault="0051761F" w:rsidP="003D26FF">
      <w:pPr>
        <w:pStyle w:val="Nzev"/>
        <w:jc w:val="both"/>
        <w:rPr>
          <w:rFonts w:asciiTheme="minorHAnsi" w:hAnsiTheme="minorHAnsi"/>
          <w:sz w:val="22"/>
          <w:szCs w:val="22"/>
          <w:u w:val="single"/>
        </w:rPr>
      </w:pPr>
      <w:r w:rsidRPr="0051761F">
        <w:rPr>
          <w:rFonts w:asciiTheme="minorHAnsi" w:hAnsiTheme="minorHAnsi"/>
          <w:sz w:val="22"/>
          <w:szCs w:val="22"/>
          <w:u w:val="single"/>
        </w:rPr>
        <w:t>Způsob placení stravného a ubytování bude upřesněn na webových stránkách školy (školní jídelny) do 30. 6. 2018.</w:t>
      </w:r>
    </w:p>
    <w:p w:rsidR="0051761F" w:rsidRDefault="0051761F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51761F" w:rsidRDefault="0051761F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C47FDC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 w:rsidRPr="0051761F">
        <w:rPr>
          <w:rFonts w:asciiTheme="minorHAnsi" w:hAnsiTheme="minorHAnsi"/>
          <w:b w:val="0"/>
          <w:sz w:val="22"/>
          <w:szCs w:val="22"/>
        </w:rPr>
        <w:t xml:space="preserve">V případě </w:t>
      </w:r>
      <w:r w:rsidR="00B0128A" w:rsidRPr="0051761F">
        <w:rPr>
          <w:rFonts w:asciiTheme="minorHAnsi" w:hAnsiTheme="minorHAnsi"/>
          <w:b w:val="0"/>
          <w:sz w:val="22"/>
          <w:szCs w:val="22"/>
        </w:rPr>
        <w:t>nemoci</w:t>
      </w:r>
      <w:r w:rsidRPr="0051761F">
        <w:rPr>
          <w:rFonts w:asciiTheme="minorHAnsi" w:hAnsiTheme="minorHAnsi"/>
          <w:b w:val="0"/>
          <w:sz w:val="22"/>
          <w:szCs w:val="22"/>
        </w:rPr>
        <w:t xml:space="preserve"> nebo nepřítomnosti je nutné stravu odhlásit do 1</w:t>
      </w:r>
      <w:r w:rsidR="0051761F" w:rsidRPr="0051761F">
        <w:rPr>
          <w:rFonts w:asciiTheme="minorHAnsi" w:hAnsiTheme="minorHAnsi"/>
          <w:b w:val="0"/>
          <w:sz w:val="22"/>
          <w:szCs w:val="22"/>
        </w:rPr>
        <w:t>2</w:t>
      </w:r>
      <w:r w:rsidRPr="0051761F">
        <w:rPr>
          <w:rFonts w:asciiTheme="minorHAnsi" w:hAnsiTheme="minorHAnsi"/>
          <w:b w:val="0"/>
          <w:sz w:val="22"/>
          <w:szCs w:val="22"/>
        </w:rPr>
        <w:t xml:space="preserve">:00 hod. předchozího dne telefonicky na čísle 602 865 070, popř. e-mailem </w:t>
      </w:r>
      <w:proofErr w:type="gramStart"/>
      <w:r w:rsidRPr="0051761F">
        <w:rPr>
          <w:rFonts w:asciiTheme="minorHAnsi" w:hAnsiTheme="minorHAnsi"/>
          <w:b w:val="0"/>
          <w:sz w:val="22"/>
          <w:szCs w:val="22"/>
        </w:rPr>
        <w:t xml:space="preserve">na </w:t>
      </w:r>
      <w:hyperlink r:id="rId6" w:history="1">
        <w:r w:rsidRPr="0051761F">
          <w:rPr>
            <w:rStyle w:val="Hypertextovodkaz"/>
            <w:rFonts w:asciiTheme="minorHAnsi" w:hAnsiTheme="minorHAnsi"/>
            <w:b w:val="0"/>
            <w:color w:val="auto"/>
            <w:sz w:val="22"/>
            <w:szCs w:val="22"/>
            <w:u w:val="none"/>
          </w:rPr>
          <w:t>jidelna@sps-chrudim</w:t>
        </w:r>
        <w:proofErr w:type="gramEnd"/>
        <w:r w:rsidRPr="0051761F">
          <w:rPr>
            <w:rStyle w:val="Hypertextovodkaz"/>
            <w:rFonts w:asciiTheme="minorHAnsi" w:hAnsiTheme="minorHAnsi"/>
            <w:b w:val="0"/>
            <w:color w:val="auto"/>
            <w:sz w:val="22"/>
            <w:szCs w:val="22"/>
            <w:u w:val="none"/>
          </w:rPr>
          <w:t>.cz</w:t>
        </w:r>
      </w:hyperlink>
      <w:r w:rsidR="0051761F" w:rsidRPr="0051761F">
        <w:rPr>
          <w:rFonts w:asciiTheme="minorHAnsi" w:hAnsiTheme="minorHAnsi"/>
          <w:b w:val="0"/>
          <w:sz w:val="22"/>
          <w:szCs w:val="22"/>
        </w:rPr>
        <w:t xml:space="preserve"> nebo prostřednictvím webových stránek školy – </w:t>
      </w:r>
      <w:proofErr w:type="spellStart"/>
      <w:r w:rsidR="0051761F" w:rsidRPr="0051761F">
        <w:rPr>
          <w:rFonts w:asciiTheme="minorHAnsi" w:hAnsiTheme="minorHAnsi"/>
          <w:b w:val="0"/>
          <w:sz w:val="22"/>
          <w:szCs w:val="22"/>
        </w:rPr>
        <w:t>https</w:t>
      </w:r>
      <w:proofErr w:type="spellEnd"/>
      <w:r w:rsidR="0051761F" w:rsidRPr="0051761F">
        <w:rPr>
          <w:rFonts w:asciiTheme="minorHAnsi" w:hAnsiTheme="minorHAnsi"/>
          <w:b w:val="0"/>
          <w:sz w:val="22"/>
          <w:szCs w:val="22"/>
        </w:rPr>
        <w:t>.//</w:t>
      </w:r>
      <w:proofErr w:type="spellStart"/>
      <w:r w:rsidR="0051761F" w:rsidRPr="0051761F">
        <w:rPr>
          <w:rFonts w:asciiTheme="minorHAnsi" w:hAnsiTheme="minorHAnsi"/>
          <w:b w:val="0"/>
          <w:sz w:val="22"/>
          <w:szCs w:val="22"/>
        </w:rPr>
        <w:t>sps</w:t>
      </w:r>
      <w:proofErr w:type="spellEnd"/>
      <w:r w:rsidR="0051761F" w:rsidRPr="0051761F">
        <w:rPr>
          <w:rFonts w:asciiTheme="minorHAnsi" w:hAnsiTheme="minorHAnsi"/>
          <w:b w:val="0"/>
          <w:sz w:val="22"/>
          <w:szCs w:val="22"/>
        </w:rPr>
        <w:t>-chrudim.cz/skolni-jidelna</w:t>
      </w:r>
      <w:r w:rsidRPr="0051761F">
        <w:rPr>
          <w:rFonts w:asciiTheme="minorHAnsi" w:hAnsiTheme="minorHAnsi"/>
          <w:b w:val="0"/>
          <w:sz w:val="22"/>
          <w:szCs w:val="22"/>
        </w:rPr>
        <w:t xml:space="preserve">. </w:t>
      </w:r>
    </w:p>
    <w:p w:rsidR="0051761F" w:rsidRDefault="0051761F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51761F" w:rsidRPr="0051761F" w:rsidRDefault="0051761F" w:rsidP="003D26FF">
      <w:pPr>
        <w:pStyle w:val="Nzev"/>
        <w:jc w:val="both"/>
        <w:rPr>
          <w:rFonts w:asciiTheme="minorHAnsi" w:hAnsiTheme="minorHAnsi"/>
          <w:sz w:val="26"/>
          <w:szCs w:val="26"/>
        </w:rPr>
      </w:pPr>
      <w:r w:rsidRPr="0051761F">
        <w:rPr>
          <w:rFonts w:asciiTheme="minorHAnsi" w:hAnsiTheme="minorHAnsi"/>
          <w:sz w:val="26"/>
          <w:szCs w:val="26"/>
        </w:rPr>
        <w:t xml:space="preserve">Bližší informace o školní jídelně naleznete na </w:t>
      </w:r>
      <w:proofErr w:type="gramStart"/>
      <w:r w:rsidRPr="0051761F">
        <w:rPr>
          <w:rFonts w:asciiTheme="minorHAnsi" w:hAnsiTheme="minorHAnsi"/>
          <w:sz w:val="26"/>
          <w:szCs w:val="26"/>
        </w:rPr>
        <w:t>www</w:t>
      </w:r>
      <w:proofErr w:type="gramEnd"/>
      <w:r w:rsidRPr="0051761F">
        <w:rPr>
          <w:rFonts w:asciiTheme="minorHAnsi" w:hAnsiTheme="minorHAnsi"/>
          <w:sz w:val="26"/>
          <w:szCs w:val="26"/>
        </w:rPr>
        <w:t>.</w:t>
      </w:r>
      <w:proofErr w:type="spellStart"/>
      <w:proofErr w:type="gramStart"/>
      <w:r w:rsidRPr="0051761F">
        <w:rPr>
          <w:rFonts w:asciiTheme="minorHAnsi" w:hAnsiTheme="minorHAnsi"/>
          <w:sz w:val="26"/>
          <w:szCs w:val="26"/>
        </w:rPr>
        <w:t>sps</w:t>
      </w:r>
      <w:proofErr w:type="spellEnd"/>
      <w:r w:rsidRPr="0051761F">
        <w:rPr>
          <w:rFonts w:asciiTheme="minorHAnsi" w:hAnsiTheme="minorHAnsi"/>
          <w:sz w:val="26"/>
          <w:szCs w:val="26"/>
        </w:rPr>
        <w:t>-chrudim</w:t>
      </w:r>
      <w:proofErr w:type="gramEnd"/>
      <w:r w:rsidRPr="0051761F">
        <w:rPr>
          <w:rFonts w:asciiTheme="minorHAnsi" w:hAnsiTheme="minorHAnsi"/>
          <w:sz w:val="26"/>
          <w:szCs w:val="26"/>
        </w:rPr>
        <w:t xml:space="preserve">.cz/skolni-jidelna </w:t>
      </w:r>
    </w:p>
    <w:p w:rsidR="00A2292B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51761F" w:rsidRDefault="0051761F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51761F" w:rsidRPr="000057F1" w:rsidRDefault="0051761F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A2292B" w:rsidRPr="000057F1" w:rsidRDefault="00A2292B" w:rsidP="003D26FF">
      <w:pPr>
        <w:pStyle w:val="Nzev"/>
        <w:jc w:val="both"/>
        <w:rPr>
          <w:rFonts w:asciiTheme="minorHAnsi" w:hAnsiTheme="minorHAnsi"/>
          <w:sz w:val="22"/>
          <w:szCs w:val="22"/>
        </w:rPr>
      </w:pPr>
      <w:r w:rsidRPr="000057F1">
        <w:rPr>
          <w:rFonts w:asciiTheme="minorHAnsi" w:hAnsiTheme="minorHAnsi"/>
          <w:sz w:val="22"/>
          <w:szCs w:val="22"/>
        </w:rPr>
        <w:t xml:space="preserve">Vyplněnou přihlášku na stravování odešlete </w:t>
      </w:r>
      <w:r w:rsidRPr="000057F1">
        <w:rPr>
          <w:rFonts w:asciiTheme="minorHAnsi" w:hAnsiTheme="minorHAnsi"/>
          <w:sz w:val="22"/>
          <w:szCs w:val="22"/>
          <w:u w:val="single"/>
        </w:rPr>
        <w:t>do 1</w:t>
      </w:r>
      <w:r w:rsidR="0051761F">
        <w:rPr>
          <w:rFonts w:asciiTheme="minorHAnsi" w:hAnsiTheme="minorHAnsi"/>
          <w:sz w:val="22"/>
          <w:szCs w:val="22"/>
          <w:u w:val="single"/>
        </w:rPr>
        <w:t>5</w:t>
      </w:r>
      <w:r w:rsidRPr="000057F1">
        <w:rPr>
          <w:rFonts w:asciiTheme="minorHAnsi" w:hAnsiTheme="minorHAnsi"/>
          <w:sz w:val="22"/>
          <w:szCs w:val="22"/>
          <w:u w:val="single"/>
        </w:rPr>
        <w:t xml:space="preserve">. </w:t>
      </w:r>
      <w:r w:rsidR="00B0128A" w:rsidRPr="000057F1">
        <w:rPr>
          <w:rFonts w:asciiTheme="minorHAnsi" w:hAnsiTheme="minorHAnsi"/>
          <w:sz w:val="22"/>
          <w:szCs w:val="22"/>
          <w:u w:val="single"/>
        </w:rPr>
        <w:t>června</w:t>
      </w:r>
      <w:r w:rsidRPr="000057F1">
        <w:rPr>
          <w:rFonts w:asciiTheme="minorHAnsi" w:hAnsiTheme="minorHAnsi"/>
          <w:sz w:val="22"/>
          <w:szCs w:val="22"/>
          <w:u w:val="single"/>
        </w:rPr>
        <w:t xml:space="preserve"> 201</w:t>
      </w:r>
      <w:r w:rsidR="0051761F">
        <w:rPr>
          <w:rFonts w:asciiTheme="minorHAnsi" w:hAnsiTheme="minorHAnsi"/>
          <w:sz w:val="22"/>
          <w:szCs w:val="22"/>
          <w:u w:val="single"/>
        </w:rPr>
        <w:t>8</w:t>
      </w:r>
      <w:r w:rsidRPr="000057F1">
        <w:rPr>
          <w:rFonts w:asciiTheme="minorHAnsi" w:hAnsiTheme="minorHAnsi"/>
          <w:sz w:val="22"/>
          <w:szCs w:val="22"/>
        </w:rPr>
        <w:t xml:space="preserve"> na adresu školy:</w:t>
      </w:r>
    </w:p>
    <w:p w:rsidR="00A2292B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 w:rsidRPr="000057F1">
        <w:rPr>
          <w:rFonts w:asciiTheme="minorHAnsi" w:hAnsiTheme="minorHAnsi"/>
          <w:b w:val="0"/>
          <w:sz w:val="22"/>
          <w:szCs w:val="22"/>
        </w:rPr>
        <w:t>SPŠ Chrudim</w:t>
      </w:r>
    </w:p>
    <w:p w:rsidR="00A2292B" w:rsidRDefault="00A2292B" w:rsidP="003D26FF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Čáslavská 973</w:t>
      </w:r>
    </w:p>
    <w:p w:rsidR="00A2292B" w:rsidRDefault="00A2292B" w:rsidP="00E200E8">
      <w:pPr>
        <w:pStyle w:val="Nzev"/>
        <w:jc w:val="left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537 01 Chrudim</w:t>
      </w:r>
    </w:p>
    <w:p w:rsidR="00DE71FB" w:rsidRDefault="00DE71FB" w:rsidP="00DE71FB">
      <w:pPr>
        <w:pStyle w:val="Nzev"/>
        <w:jc w:val="left"/>
        <w:rPr>
          <w:rFonts w:asciiTheme="minorHAnsi" w:hAnsiTheme="minorHAnsi"/>
          <w:b w:val="0"/>
          <w:sz w:val="22"/>
          <w:szCs w:val="22"/>
        </w:rPr>
      </w:pPr>
    </w:p>
    <w:p w:rsidR="00DE71FB" w:rsidRPr="00DE71FB" w:rsidRDefault="00DE71FB" w:rsidP="00B0128A">
      <w:pPr>
        <w:ind w:left="6372"/>
        <w:jc w:val="both"/>
        <w:rPr>
          <w:rFonts w:asciiTheme="minorHAnsi" w:hAnsiTheme="minorHAnsi"/>
          <w:sz w:val="22"/>
          <w:szCs w:val="22"/>
        </w:rPr>
      </w:pPr>
      <w:r w:rsidRPr="00DE71FB">
        <w:rPr>
          <w:rFonts w:asciiTheme="minorHAnsi" w:hAnsiTheme="minorHAnsi"/>
          <w:sz w:val="22"/>
          <w:szCs w:val="22"/>
        </w:rPr>
        <w:t>Ing. František Mihulka</w:t>
      </w:r>
    </w:p>
    <w:p w:rsidR="00DE71FB" w:rsidRDefault="00DE71FB" w:rsidP="00B0128A">
      <w:pPr>
        <w:pStyle w:val="Nzev"/>
        <w:ind w:left="6372"/>
        <w:jc w:val="left"/>
        <w:rPr>
          <w:rFonts w:asciiTheme="minorHAnsi" w:hAnsiTheme="minorHAnsi"/>
          <w:b w:val="0"/>
          <w:sz w:val="22"/>
          <w:szCs w:val="22"/>
        </w:rPr>
      </w:pPr>
      <w:r w:rsidRPr="00DE71FB">
        <w:rPr>
          <w:rFonts w:asciiTheme="minorHAnsi" w:hAnsiTheme="minorHAnsi"/>
          <w:b w:val="0"/>
          <w:sz w:val="22"/>
          <w:szCs w:val="22"/>
        </w:rPr>
        <w:t xml:space="preserve">         ředitel školy</w:t>
      </w:r>
    </w:p>
    <w:p w:rsidR="00A2292B" w:rsidRDefault="00A2292B" w:rsidP="00DE71FB">
      <w:pPr>
        <w:pStyle w:val="Nzev"/>
        <w:ind w:left="5664"/>
        <w:jc w:val="left"/>
        <w:rPr>
          <w:rFonts w:asciiTheme="minorHAnsi" w:hAnsiTheme="minorHAnsi"/>
          <w:b w:val="0"/>
          <w:sz w:val="22"/>
          <w:szCs w:val="22"/>
        </w:rPr>
      </w:pPr>
    </w:p>
    <w:sectPr w:rsidR="00A2292B" w:rsidSect="00B0128A">
      <w:pgSz w:w="11906" w:h="16838" w:code="9"/>
      <w:pgMar w:top="1417" w:right="1417" w:bottom="1134" w:left="1417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089F"/>
    <w:multiLevelType w:val="hybridMultilevel"/>
    <w:tmpl w:val="77EE6054"/>
    <w:lvl w:ilvl="0" w:tplc="1DD6EE1E">
      <w:start w:val="1"/>
      <w:numFmt w:val="decimal"/>
      <w:pStyle w:val="Nadpis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EB6F58"/>
    <w:multiLevelType w:val="hybridMultilevel"/>
    <w:tmpl w:val="83500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0012D3"/>
    <w:multiLevelType w:val="hybridMultilevel"/>
    <w:tmpl w:val="D5B61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447A"/>
    <w:rsid w:val="000057F1"/>
    <w:rsid w:val="00013E2E"/>
    <w:rsid w:val="00016853"/>
    <w:rsid w:val="00035DC8"/>
    <w:rsid w:val="00043379"/>
    <w:rsid w:val="000535B1"/>
    <w:rsid w:val="00061528"/>
    <w:rsid w:val="00064F8C"/>
    <w:rsid w:val="00080058"/>
    <w:rsid w:val="00086448"/>
    <w:rsid w:val="00095D89"/>
    <w:rsid w:val="000A434A"/>
    <w:rsid w:val="000D03FC"/>
    <w:rsid w:val="000D7431"/>
    <w:rsid w:val="000E17A9"/>
    <w:rsid w:val="000F3F4F"/>
    <w:rsid w:val="00157358"/>
    <w:rsid w:val="00164A5C"/>
    <w:rsid w:val="001736A4"/>
    <w:rsid w:val="00187743"/>
    <w:rsid w:val="001B2F21"/>
    <w:rsid w:val="001B3B1C"/>
    <w:rsid w:val="001C4899"/>
    <w:rsid w:val="00213B52"/>
    <w:rsid w:val="002447D7"/>
    <w:rsid w:val="00250BDA"/>
    <w:rsid w:val="00254DF1"/>
    <w:rsid w:val="002573CB"/>
    <w:rsid w:val="0028447E"/>
    <w:rsid w:val="00286260"/>
    <w:rsid w:val="002B572B"/>
    <w:rsid w:val="002D7E5A"/>
    <w:rsid w:val="002E36A1"/>
    <w:rsid w:val="002E535E"/>
    <w:rsid w:val="00301A18"/>
    <w:rsid w:val="0032140C"/>
    <w:rsid w:val="003270BE"/>
    <w:rsid w:val="00346FEF"/>
    <w:rsid w:val="00347BF9"/>
    <w:rsid w:val="0035143E"/>
    <w:rsid w:val="0035416B"/>
    <w:rsid w:val="00356B1F"/>
    <w:rsid w:val="003A50B3"/>
    <w:rsid w:val="003C38D7"/>
    <w:rsid w:val="003D0F79"/>
    <w:rsid w:val="003D26FF"/>
    <w:rsid w:val="003D39FE"/>
    <w:rsid w:val="003D50A4"/>
    <w:rsid w:val="003F4641"/>
    <w:rsid w:val="00416020"/>
    <w:rsid w:val="004237E0"/>
    <w:rsid w:val="00425487"/>
    <w:rsid w:val="00435D8E"/>
    <w:rsid w:val="00444EFE"/>
    <w:rsid w:val="004470CA"/>
    <w:rsid w:val="00447E2E"/>
    <w:rsid w:val="00450D5A"/>
    <w:rsid w:val="00457415"/>
    <w:rsid w:val="004736AB"/>
    <w:rsid w:val="00493725"/>
    <w:rsid w:val="004F4849"/>
    <w:rsid w:val="005004E8"/>
    <w:rsid w:val="00501CB5"/>
    <w:rsid w:val="00504B06"/>
    <w:rsid w:val="0051761F"/>
    <w:rsid w:val="00537F9C"/>
    <w:rsid w:val="00540292"/>
    <w:rsid w:val="00554050"/>
    <w:rsid w:val="005835EC"/>
    <w:rsid w:val="005A3F39"/>
    <w:rsid w:val="005B1040"/>
    <w:rsid w:val="005E5F22"/>
    <w:rsid w:val="0060097B"/>
    <w:rsid w:val="006121E0"/>
    <w:rsid w:val="00622C06"/>
    <w:rsid w:val="006324B4"/>
    <w:rsid w:val="00650FB0"/>
    <w:rsid w:val="006549EA"/>
    <w:rsid w:val="00655225"/>
    <w:rsid w:val="006750C6"/>
    <w:rsid w:val="006975F9"/>
    <w:rsid w:val="006A204C"/>
    <w:rsid w:val="006C0133"/>
    <w:rsid w:val="006C132A"/>
    <w:rsid w:val="006C6D44"/>
    <w:rsid w:val="006D01CE"/>
    <w:rsid w:val="006D0303"/>
    <w:rsid w:val="006D447A"/>
    <w:rsid w:val="006D66F5"/>
    <w:rsid w:val="006E27A0"/>
    <w:rsid w:val="006E575C"/>
    <w:rsid w:val="006F5D54"/>
    <w:rsid w:val="007174DF"/>
    <w:rsid w:val="00723379"/>
    <w:rsid w:val="00733393"/>
    <w:rsid w:val="00744BF5"/>
    <w:rsid w:val="007948D0"/>
    <w:rsid w:val="00797D12"/>
    <w:rsid w:val="007A1292"/>
    <w:rsid w:val="007A458D"/>
    <w:rsid w:val="007E709B"/>
    <w:rsid w:val="008337B7"/>
    <w:rsid w:val="00834182"/>
    <w:rsid w:val="008570A5"/>
    <w:rsid w:val="00860235"/>
    <w:rsid w:val="00866DF1"/>
    <w:rsid w:val="0087007B"/>
    <w:rsid w:val="008B1023"/>
    <w:rsid w:val="008D154E"/>
    <w:rsid w:val="008D468C"/>
    <w:rsid w:val="009074A1"/>
    <w:rsid w:val="009163CE"/>
    <w:rsid w:val="0091797B"/>
    <w:rsid w:val="0092060C"/>
    <w:rsid w:val="00941CB9"/>
    <w:rsid w:val="00943A26"/>
    <w:rsid w:val="0094531A"/>
    <w:rsid w:val="00947880"/>
    <w:rsid w:val="009870FB"/>
    <w:rsid w:val="009A1694"/>
    <w:rsid w:val="009B527F"/>
    <w:rsid w:val="00A2292B"/>
    <w:rsid w:val="00A30D77"/>
    <w:rsid w:val="00A31CA3"/>
    <w:rsid w:val="00A5018F"/>
    <w:rsid w:val="00A564E3"/>
    <w:rsid w:val="00A56F74"/>
    <w:rsid w:val="00A573E9"/>
    <w:rsid w:val="00AA015F"/>
    <w:rsid w:val="00AA2CF7"/>
    <w:rsid w:val="00AC57AA"/>
    <w:rsid w:val="00AD0331"/>
    <w:rsid w:val="00AE13C8"/>
    <w:rsid w:val="00AE145B"/>
    <w:rsid w:val="00AE3FA1"/>
    <w:rsid w:val="00AE6B2F"/>
    <w:rsid w:val="00AE72E2"/>
    <w:rsid w:val="00AF67F5"/>
    <w:rsid w:val="00B0128A"/>
    <w:rsid w:val="00B125D5"/>
    <w:rsid w:val="00B34618"/>
    <w:rsid w:val="00B61F01"/>
    <w:rsid w:val="00B708F7"/>
    <w:rsid w:val="00B70FEE"/>
    <w:rsid w:val="00B71EAB"/>
    <w:rsid w:val="00B74C59"/>
    <w:rsid w:val="00B74FBA"/>
    <w:rsid w:val="00B9126E"/>
    <w:rsid w:val="00B97455"/>
    <w:rsid w:val="00BD0E63"/>
    <w:rsid w:val="00BE7877"/>
    <w:rsid w:val="00C01D43"/>
    <w:rsid w:val="00C02847"/>
    <w:rsid w:val="00C16A63"/>
    <w:rsid w:val="00C229C6"/>
    <w:rsid w:val="00C327E0"/>
    <w:rsid w:val="00C357FC"/>
    <w:rsid w:val="00C35BC5"/>
    <w:rsid w:val="00C3758B"/>
    <w:rsid w:val="00C37E7C"/>
    <w:rsid w:val="00C432FF"/>
    <w:rsid w:val="00C47FDC"/>
    <w:rsid w:val="00C554DC"/>
    <w:rsid w:val="00C61EDE"/>
    <w:rsid w:val="00C82DF8"/>
    <w:rsid w:val="00C9586A"/>
    <w:rsid w:val="00CA16C3"/>
    <w:rsid w:val="00CB2C0D"/>
    <w:rsid w:val="00CD6A5C"/>
    <w:rsid w:val="00CE5005"/>
    <w:rsid w:val="00D02591"/>
    <w:rsid w:val="00D35D54"/>
    <w:rsid w:val="00D42F31"/>
    <w:rsid w:val="00D46643"/>
    <w:rsid w:val="00D5259E"/>
    <w:rsid w:val="00D65805"/>
    <w:rsid w:val="00D7245F"/>
    <w:rsid w:val="00D815D1"/>
    <w:rsid w:val="00DA7FB2"/>
    <w:rsid w:val="00DC10C4"/>
    <w:rsid w:val="00DD5C39"/>
    <w:rsid w:val="00DE71FB"/>
    <w:rsid w:val="00DF6C50"/>
    <w:rsid w:val="00E058ED"/>
    <w:rsid w:val="00E078F9"/>
    <w:rsid w:val="00E117EF"/>
    <w:rsid w:val="00E200E8"/>
    <w:rsid w:val="00E268E2"/>
    <w:rsid w:val="00E301C6"/>
    <w:rsid w:val="00E45F30"/>
    <w:rsid w:val="00E94DDD"/>
    <w:rsid w:val="00ED081F"/>
    <w:rsid w:val="00EE6610"/>
    <w:rsid w:val="00EF1328"/>
    <w:rsid w:val="00F04817"/>
    <w:rsid w:val="00F256E6"/>
    <w:rsid w:val="00F4006C"/>
    <w:rsid w:val="00F5012C"/>
    <w:rsid w:val="00F63C73"/>
    <w:rsid w:val="00F71C1D"/>
    <w:rsid w:val="00F740B6"/>
    <w:rsid w:val="00F847FC"/>
    <w:rsid w:val="00FA0659"/>
    <w:rsid w:val="00FA2EC8"/>
    <w:rsid w:val="00FA7CCB"/>
    <w:rsid w:val="00FB1EF2"/>
    <w:rsid w:val="00FB3AD1"/>
    <w:rsid w:val="00FD32B9"/>
    <w:rsid w:val="00FD44D5"/>
    <w:rsid w:val="00FD4A10"/>
    <w:rsid w:val="00FD52C4"/>
    <w:rsid w:val="00FE7476"/>
    <w:rsid w:val="00FF6BC4"/>
    <w:rsid w:val="00FF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1602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E71FB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dpis2">
    <w:name w:val="heading 2"/>
    <w:basedOn w:val="Normln"/>
    <w:next w:val="Normln"/>
    <w:autoRedefine/>
    <w:qFormat/>
    <w:rsid w:val="00095D89"/>
    <w:pPr>
      <w:keepNext/>
      <w:numPr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416020"/>
    <w:pPr>
      <w:jc w:val="center"/>
    </w:pPr>
    <w:rPr>
      <w:b/>
      <w:sz w:val="20"/>
      <w:szCs w:val="20"/>
    </w:rPr>
  </w:style>
  <w:style w:type="paragraph" w:styleId="Textbubliny">
    <w:name w:val="Balloon Text"/>
    <w:basedOn w:val="Normln"/>
    <w:semiHidden/>
    <w:rsid w:val="00622C0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71C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DE71F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styleId="Hypertextovodkaz">
    <w:name w:val="Hyperlink"/>
    <w:basedOn w:val="Standardnpsmoodstavce"/>
    <w:rsid w:val="00A229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3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idelna@sps-chrudim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y\Hlavi&#269;ka%20SP&#352;%20Chrudim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Hlavička SPŠ Chrudim.dotx</Template>
  <TotalTime>14</TotalTime>
  <Pages>1</Pages>
  <Words>290</Words>
  <Characters>1711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Hlavička SPŠ Chrudim</vt:lpstr>
    </vt:vector>
  </TitlesOfParts>
  <Company>SPŠS a VOŠ Chrudim</Company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Hlavička SPŠ Chrudim</dc:title>
  <dc:creator>studijni</dc:creator>
  <cp:lastModifiedBy>pc</cp:lastModifiedBy>
  <cp:revision>8</cp:revision>
  <cp:lastPrinted>2016-04-04T08:23:00Z</cp:lastPrinted>
  <dcterms:created xsi:type="dcterms:W3CDTF">2016-04-04T08:23:00Z</dcterms:created>
  <dcterms:modified xsi:type="dcterms:W3CDTF">2018-04-20T10:04:00Z</dcterms:modified>
</cp:coreProperties>
</file>