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659" w:rsidRDefault="00DE4F6A" w:rsidP="00004FD1">
      <w:pPr>
        <w:pStyle w:val="Nzev"/>
        <w:ind w:left="567" w:firstLine="709"/>
        <w:rPr>
          <w:rFonts w:ascii="Arial" w:hAnsi="Arial"/>
          <w:b w:val="0"/>
          <w:sz w:val="28"/>
          <w:szCs w:val="28"/>
        </w:rPr>
      </w:pPr>
      <w:r w:rsidRPr="00DE4F6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8" type="#_x0000_t75" style="position:absolute;left:0;text-align:left;margin-left:38.1pt;margin-top:-.95pt;width:83.7pt;height:41.85pt;z-index:1">
            <v:imagedata r:id="rId5" o:title="sps chrudim cmyk male rozliseni"/>
            <w10:wrap type="square"/>
          </v:shape>
        </w:pict>
      </w:r>
    </w:p>
    <w:p w:rsidR="001B306F" w:rsidRPr="008C1453" w:rsidRDefault="00004FD1" w:rsidP="00004FD1">
      <w:pPr>
        <w:pStyle w:val="Nzev"/>
        <w:ind w:left="2832" w:hanging="425"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</w:t>
      </w:r>
      <w:r w:rsidR="001B306F" w:rsidRPr="008C1453">
        <w:rPr>
          <w:rFonts w:ascii="Arial" w:hAnsi="Arial"/>
          <w:sz w:val="28"/>
          <w:szCs w:val="28"/>
        </w:rPr>
        <w:t>OSOBNÍ DOTAZNÍK ŽÁKA</w:t>
      </w:r>
    </w:p>
    <w:p w:rsidR="001B306F" w:rsidRDefault="001B306F" w:rsidP="002B572B">
      <w:pPr>
        <w:pStyle w:val="Nzev"/>
        <w:ind w:left="2126" w:firstLine="709"/>
        <w:jc w:val="left"/>
        <w:rPr>
          <w:rFonts w:ascii="Arial" w:hAnsi="Arial"/>
          <w:b w:val="0"/>
          <w:sz w:val="24"/>
          <w:szCs w:val="24"/>
        </w:rPr>
      </w:pPr>
    </w:p>
    <w:p w:rsidR="00210022" w:rsidRDefault="00210022" w:rsidP="002B572B">
      <w:pPr>
        <w:pStyle w:val="Nzev"/>
        <w:ind w:left="2126" w:firstLine="709"/>
        <w:jc w:val="left"/>
        <w:rPr>
          <w:rFonts w:ascii="Arial" w:hAnsi="Arial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80"/>
      </w:tblGrid>
      <w:tr w:rsidR="00210022" w:rsidRPr="000F78DE" w:rsidTr="00004FD1">
        <w:trPr>
          <w:trHeight w:val="340"/>
        </w:trPr>
        <w:tc>
          <w:tcPr>
            <w:tcW w:w="9180" w:type="dxa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Název oboru:</w:t>
            </w:r>
          </w:p>
        </w:tc>
      </w:tr>
      <w:tr w:rsidR="00210022" w:rsidRPr="000F78DE" w:rsidTr="00004FD1">
        <w:trPr>
          <w:trHeight w:val="340"/>
        </w:trPr>
        <w:tc>
          <w:tcPr>
            <w:tcW w:w="9180" w:type="dxa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Kód oboru:</w:t>
            </w:r>
          </w:p>
        </w:tc>
      </w:tr>
    </w:tbl>
    <w:p w:rsidR="001B306F" w:rsidRDefault="001B306F" w:rsidP="001B306F">
      <w:pPr>
        <w:pStyle w:val="Nzev"/>
        <w:ind w:firstLine="1"/>
        <w:jc w:val="left"/>
        <w:rPr>
          <w:rFonts w:ascii="Arial" w:hAnsi="Arial"/>
          <w:b w:val="0"/>
          <w:sz w:val="24"/>
          <w:szCs w:val="24"/>
        </w:rPr>
      </w:pPr>
    </w:p>
    <w:p w:rsidR="00210022" w:rsidRPr="0097167E" w:rsidRDefault="00210022" w:rsidP="001B306F">
      <w:pPr>
        <w:pStyle w:val="Nzev"/>
        <w:ind w:firstLine="1"/>
        <w:jc w:val="left"/>
        <w:rPr>
          <w:rFonts w:ascii="Arial" w:hAnsi="Arial"/>
          <w:i/>
          <w:sz w:val="24"/>
          <w:szCs w:val="24"/>
        </w:rPr>
      </w:pPr>
      <w:r w:rsidRPr="0097167E">
        <w:rPr>
          <w:rFonts w:ascii="Arial" w:hAnsi="Arial"/>
          <w:i/>
          <w:sz w:val="24"/>
          <w:szCs w:val="24"/>
        </w:rPr>
        <w:t>Žák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6"/>
        <w:gridCol w:w="4606"/>
      </w:tblGrid>
      <w:tr w:rsidR="00210022" w:rsidRPr="000F78DE" w:rsidTr="000F78DE">
        <w:trPr>
          <w:trHeight w:val="340"/>
        </w:trPr>
        <w:tc>
          <w:tcPr>
            <w:tcW w:w="4606" w:type="dxa"/>
            <w:vAlign w:val="bottom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Příjmení:</w:t>
            </w:r>
          </w:p>
        </w:tc>
        <w:tc>
          <w:tcPr>
            <w:tcW w:w="4606" w:type="dxa"/>
            <w:vAlign w:val="bottom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Jméno:</w:t>
            </w:r>
          </w:p>
        </w:tc>
      </w:tr>
      <w:tr w:rsidR="00210022" w:rsidRPr="000F78DE" w:rsidTr="000F78DE">
        <w:trPr>
          <w:trHeight w:val="340"/>
        </w:trPr>
        <w:tc>
          <w:tcPr>
            <w:tcW w:w="4606" w:type="dxa"/>
            <w:vAlign w:val="bottom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Datum narození:</w:t>
            </w:r>
          </w:p>
        </w:tc>
        <w:tc>
          <w:tcPr>
            <w:tcW w:w="4606" w:type="dxa"/>
            <w:vAlign w:val="bottom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</w:tr>
      <w:tr w:rsidR="00210022" w:rsidRPr="000F78DE" w:rsidTr="000F78DE">
        <w:trPr>
          <w:trHeight w:val="340"/>
        </w:trPr>
        <w:tc>
          <w:tcPr>
            <w:tcW w:w="4606" w:type="dxa"/>
            <w:vAlign w:val="bottom"/>
          </w:tcPr>
          <w:p w:rsidR="00210022" w:rsidRPr="000F78DE" w:rsidRDefault="003869F9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>
              <w:rPr>
                <w:rFonts w:ascii="Arial" w:hAnsi="Arial"/>
                <w:b w:val="0"/>
                <w:sz w:val="24"/>
                <w:szCs w:val="24"/>
              </w:rPr>
              <w:t>Místo narození:</w:t>
            </w:r>
          </w:p>
        </w:tc>
        <w:tc>
          <w:tcPr>
            <w:tcW w:w="4606" w:type="dxa"/>
            <w:vAlign w:val="bottom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Státní příslušnost:</w:t>
            </w:r>
          </w:p>
        </w:tc>
      </w:tr>
      <w:tr w:rsidR="003869F9" w:rsidRPr="000F78DE" w:rsidTr="00A910F7">
        <w:trPr>
          <w:trHeight w:val="340"/>
        </w:trPr>
        <w:tc>
          <w:tcPr>
            <w:tcW w:w="4606" w:type="dxa"/>
            <w:vAlign w:val="bottom"/>
          </w:tcPr>
          <w:p w:rsidR="003869F9" w:rsidRDefault="003869F9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Rodné číslo:</w:t>
            </w:r>
          </w:p>
        </w:tc>
        <w:tc>
          <w:tcPr>
            <w:tcW w:w="4606" w:type="dxa"/>
            <w:vAlign w:val="bottom"/>
          </w:tcPr>
          <w:p w:rsidR="003869F9" w:rsidRDefault="003869F9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</w:tr>
      <w:tr w:rsidR="0004579D" w:rsidRPr="000F78DE" w:rsidTr="00475CEA">
        <w:trPr>
          <w:trHeight w:val="340"/>
        </w:trPr>
        <w:tc>
          <w:tcPr>
            <w:tcW w:w="9212" w:type="dxa"/>
            <w:gridSpan w:val="2"/>
            <w:vAlign w:val="bottom"/>
          </w:tcPr>
          <w:p w:rsidR="0004579D" w:rsidRPr="000F78DE" w:rsidRDefault="0004579D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>
              <w:rPr>
                <w:rFonts w:ascii="Arial" w:hAnsi="Arial"/>
                <w:b w:val="0"/>
                <w:sz w:val="24"/>
                <w:szCs w:val="24"/>
              </w:rPr>
              <w:t xml:space="preserve">Ulice, </w:t>
            </w:r>
            <w:proofErr w:type="spellStart"/>
            <w:proofErr w:type="gramStart"/>
            <w:r>
              <w:rPr>
                <w:rFonts w:ascii="Arial" w:hAnsi="Arial"/>
                <w:b w:val="0"/>
                <w:sz w:val="24"/>
                <w:szCs w:val="24"/>
              </w:rPr>
              <w:t>č.p</w:t>
            </w:r>
            <w:proofErr w:type="spellEnd"/>
            <w:r>
              <w:rPr>
                <w:rFonts w:ascii="Arial" w:hAnsi="Arial"/>
                <w:b w:val="0"/>
                <w:sz w:val="24"/>
                <w:szCs w:val="24"/>
              </w:rPr>
              <w:t>.</w:t>
            </w:r>
            <w:proofErr w:type="gramEnd"/>
            <w:r>
              <w:rPr>
                <w:rFonts w:ascii="Arial" w:hAnsi="Arial"/>
                <w:b w:val="0"/>
                <w:sz w:val="24"/>
                <w:szCs w:val="24"/>
              </w:rPr>
              <w:t>:</w:t>
            </w:r>
          </w:p>
        </w:tc>
      </w:tr>
      <w:tr w:rsidR="00210022" w:rsidRPr="000F78DE" w:rsidTr="000F78DE">
        <w:trPr>
          <w:trHeight w:val="340"/>
        </w:trPr>
        <w:tc>
          <w:tcPr>
            <w:tcW w:w="9212" w:type="dxa"/>
            <w:gridSpan w:val="2"/>
            <w:vAlign w:val="bottom"/>
          </w:tcPr>
          <w:p w:rsidR="00210022" w:rsidRPr="000F78DE" w:rsidRDefault="0004579D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>
              <w:rPr>
                <w:rFonts w:ascii="Arial" w:hAnsi="Arial"/>
                <w:b w:val="0"/>
                <w:sz w:val="24"/>
                <w:szCs w:val="24"/>
              </w:rPr>
              <w:t>PSČ, město:</w:t>
            </w:r>
          </w:p>
        </w:tc>
      </w:tr>
      <w:tr w:rsidR="00210022" w:rsidRPr="000F78DE" w:rsidTr="000F78DE">
        <w:trPr>
          <w:trHeight w:val="340"/>
        </w:trPr>
        <w:tc>
          <w:tcPr>
            <w:tcW w:w="4606" w:type="dxa"/>
            <w:vAlign w:val="bottom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Telefon:</w:t>
            </w:r>
          </w:p>
        </w:tc>
        <w:tc>
          <w:tcPr>
            <w:tcW w:w="4606" w:type="dxa"/>
            <w:vAlign w:val="bottom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E-mail:</w:t>
            </w:r>
          </w:p>
        </w:tc>
      </w:tr>
    </w:tbl>
    <w:p w:rsidR="00210022" w:rsidRDefault="00210022" w:rsidP="001B306F">
      <w:pPr>
        <w:pStyle w:val="Nzev"/>
        <w:ind w:firstLine="1"/>
        <w:jc w:val="left"/>
        <w:rPr>
          <w:rFonts w:ascii="Arial" w:hAnsi="Arial"/>
          <w:b w:val="0"/>
          <w:sz w:val="24"/>
          <w:szCs w:val="24"/>
        </w:rPr>
      </w:pPr>
    </w:p>
    <w:p w:rsidR="00210022" w:rsidRDefault="00210022" w:rsidP="001B306F">
      <w:pPr>
        <w:pStyle w:val="Nzev"/>
        <w:ind w:firstLine="1"/>
        <w:jc w:val="left"/>
        <w:rPr>
          <w:rFonts w:ascii="Arial" w:hAnsi="Arial"/>
          <w:b w:val="0"/>
          <w:sz w:val="24"/>
          <w:szCs w:val="24"/>
        </w:rPr>
      </w:pPr>
      <w:r w:rsidRPr="0097167E">
        <w:rPr>
          <w:rFonts w:ascii="Arial" w:hAnsi="Arial"/>
          <w:i/>
          <w:sz w:val="24"/>
          <w:szCs w:val="24"/>
        </w:rPr>
        <w:t>Rodiče</w:t>
      </w:r>
      <w:r>
        <w:rPr>
          <w:rFonts w:ascii="Arial" w:hAnsi="Arial"/>
          <w:b w:val="0"/>
          <w:sz w:val="24"/>
          <w:szCs w:val="24"/>
        </w:rPr>
        <w:tab/>
      </w:r>
      <w:r>
        <w:rPr>
          <w:rFonts w:ascii="Arial" w:hAnsi="Arial"/>
          <w:b w:val="0"/>
          <w:sz w:val="24"/>
          <w:szCs w:val="24"/>
        </w:rPr>
        <w:tab/>
      </w:r>
      <w:r>
        <w:rPr>
          <w:rFonts w:ascii="Arial" w:hAnsi="Arial"/>
          <w:b w:val="0"/>
          <w:sz w:val="24"/>
          <w:szCs w:val="24"/>
        </w:rPr>
        <w:tab/>
      </w:r>
      <w:r>
        <w:rPr>
          <w:rFonts w:ascii="Arial" w:hAnsi="Arial"/>
          <w:b w:val="0"/>
          <w:sz w:val="24"/>
          <w:szCs w:val="24"/>
        </w:rPr>
        <w:tab/>
        <w:t>Otec</w:t>
      </w:r>
      <w:r>
        <w:rPr>
          <w:rFonts w:ascii="Arial" w:hAnsi="Arial"/>
          <w:b w:val="0"/>
          <w:sz w:val="24"/>
          <w:szCs w:val="24"/>
        </w:rPr>
        <w:tab/>
      </w:r>
      <w:r>
        <w:rPr>
          <w:rFonts w:ascii="Arial" w:hAnsi="Arial"/>
          <w:b w:val="0"/>
          <w:sz w:val="24"/>
          <w:szCs w:val="24"/>
        </w:rPr>
        <w:tab/>
      </w:r>
      <w:r>
        <w:rPr>
          <w:rFonts w:ascii="Arial" w:hAnsi="Arial"/>
          <w:b w:val="0"/>
          <w:sz w:val="24"/>
          <w:szCs w:val="24"/>
        </w:rPr>
        <w:tab/>
      </w:r>
      <w:r>
        <w:rPr>
          <w:rFonts w:ascii="Arial" w:hAnsi="Arial"/>
          <w:b w:val="0"/>
          <w:sz w:val="24"/>
          <w:szCs w:val="24"/>
        </w:rPr>
        <w:tab/>
        <w:t>Matka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0"/>
        <w:gridCol w:w="3071"/>
        <w:gridCol w:w="3071"/>
      </w:tblGrid>
      <w:tr w:rsidR="00210022" w:rsidRPr="000F78DE" w:rsidTr="000F78DE">
        <w:trPr>
          <w:trHeight w:val="340"/>
        </w:trPr>
        <w:tc>
          <w:tcPr>
            <w:tcW w:w="3070" w:type="dxa"/>
            <w:vAlign w:val="bottom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Zákonný zástupce</w:t>
            </w:r>
          </w:p>
        </w:tc>
        <w:tc>
          <w:tcPr>
            <w:tcW w:w="3071" w:type="dxa"/>
            <w:vAlign w:val="bottom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ano / ne*</w:t>
            </w:r>
          </w:p>
        </w:tc>
        <w:tc>
          <w:tcPr>
            <w:tcW w:w="3071" w:type="dxa"/>
            <w:vAlign w:val="bottom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ano / ne*</w:t>
            </w:r>
          </w:p>
        </w:tc>
      </w:tr>
      <w:tr w:rsidR="00210022" w:rsidRPr="000F78DE" w:rsidTr="000F78DE">
        <w:trPr>
          <w:trHeight w:val="340"/>
        </w:trPr>
        <w:tc>
          <w:tcPr>
            <w:tcW w:w="3070" w:type="dxa"/>
            <w:vAlign w:val="bottom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Jméno, příjmení, titul:</w:t>
            </w:r>
          </w:p>
        </w:tc>
        <w:tc>
          <w:tcPr>
            <w:tcW w:w="3071" w:type="dxa"/>
            <w:vAlign w:val="bottom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  <w:tc>
          <w:tcPr>
            <w:tcW w:w="3071" w:type="dxa"/>
            <w:vAlign w:val="bottom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</w:tr>
      <w:tr w:rsidR="00210022" w:rsidRPr="000F78DE" w:rsidTr="000F78DE">
        <w:trPr>
          <w:trHeight w:val="340"/>
        </w:trPr>
        <w:tc>
          <w:tcPr>
            <w:tcW w:w="3070" w:type="dxa"/>
            <w:vAlign w:val="center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Adresa bydliště, PSČ:</w:t>
            </w:r>
          </w:p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  <w:tc>
          <w:tcPr>
            <w:tcW w:w="3071" w:type="dxa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  <w:tc>
          <w:tcPr>
            <w:tcW w:w="3071" w:type="dxa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</w:tr>
      <w:tr w:rsidR="00210022" w:rsidRPr="000F78DE" w:rsidTr="000F78DE">
        <w:trPr>
          <w:trHeight w:val="340"/>
        </w:trPr>
        <w:tc>
          <w:tcPr>
            <w:tcW w:w="3070" w:type="dxa"/>
            <w:vAlign w:val="bottom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Datum narození:</w:t>
            </w:r>
          </w:p>
        </w:tc>
        <w:tc>
          <w:tcPr>
            <w:tcW w:w="3071" w:type="dxa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  <w:tc>
          <w:tcPr>
            <w:tcW w:w="3071" w:type="dxa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</w:tr>
      <w:tr w:rsidR="00210022" w:rsidRPr="000F78DE" w:rsidTr="000F78DE">
        <w:trPr>
          <w:trHeight w:val="340"/>
        </w:trPr>
        <w:tc>
          <w:tcPr>
            <w:tcW w:w="3070" w:type="dxa"/>
            <w:vAlign w:val="bottom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Telefon:</w:t>
            </w:r>
          </w:p>
        </w:tc>
        <w:tc>
          <w:tcPr>
            <w:tcW w:w="3071" w:type="dxa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  <w:tc>
          <w:tcPr>
            <w:tcW w:w="3071" w:type="dxa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</w:tr>
      <w:tr w:rsidR="00210022" w:rsidRPr="000F78DE" w:rsidTr="000F78DE">
        <w:trPr>
          <w:trHeight w:val="340"/>
        </w:trPr>
        <w:tc>
          <w:tcPr>
            <w:tcW w:w="3070" w:type="dxa"/>
            <w:vAlign w:val="bottom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E-mail:</w:t>
            </w:r>
          </w:p>
        </w:tc>
        <w:tc>
          <w:tcPr>
            <w:tcW w:w="3071" w:type="dxa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  <w:tc>
          <w:tcPr>
            <w:tcW w:w="3071" w:type="dxa"/>
          </w:tcPr>
          <w:p w:rsidR="00210022" w:rsidRPr="000F78DE" w:rsidRDefault="00210022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</w:tr>
    </w:tbl>
    <w:p w:rsidR="008C1453" w:rsidRDefault="008C1453" w:rsidP="001B306F">
      <w:pPr>
        <w:pStyle w:val="Nzev"/>
        <w:ind w:firstLine="1"/>
        <w:jc w:val="left"/>
        <w:rPr>
          <w:rFonts w:ascii="Arial" w:hAnsi="Arial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8C1453" w:rsidRPr="000F78DE" w:rsidTr="00387361">
        <w:trPr>
          <w:trHeight w:val="587"/>
        </w:trPr>
        <w:tc>
          <w:tcPr>
            <w:tcW w:w="9212" w:type="dxa"/>
          </w:tcPr>
          <w:p w:rsidR="008C1453" w:rsidRPr="000F78DE" w:rsidRDefault="008C1453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Přistoupil ze školy:</w:t>
            </w:r>
          </w:p>
          <w:p w:rsidR="008C1453" w:rsidRPr="000F78DE" w:rsidRDefault="008C1453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</w:tr>
    </w:tbl>
    <w:p w:rsidR="008C1453" w:rsidRDefault="008C1453" w:rsidP="001B306F">
      <w:pPr>
        <w:pStyle w:val="Nzev"/>
        <w:ind w:firstLine="1"/>
        <w:jc w:val="left"/>
        <w:rPr>
          <w:rFonts w:ascii="Arial" w:hAnsi="Arial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8C1453" w:rsidRPr="000F78DE" w:rsidTr="000F78DE">
        <w:trPr>
          <w:trHeight w:val="340"/>
        </w:trPr>
        <w:tc>
          <w:tcPr>
            <w:tcW w:w="9212" w:type="dxa"/>
            <w:vAlign w:val="center"/>
          </w:tcPr>
          <w:p w:rsidR="008C1453" w:rsidRPr="000F78DE" w:rsidRDefault="008C1453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Cizí jazyk na ZŠ</w:t>
            </w:r>
            <w:r w:rsidR="0004579D">
              <w:rPr>
                <w:rFonts w:ascii="Arial" w:hAnsi="Arial"/>
                <w:b w:val="0"/>
                <w:sz w:val="24"/>
                <w:szCs w:val="24"/>
              </w:rPr>
              <w:t>/předchozí škole</w:t>
            </w:r>
            <w:r w:rsidRPr="000F78DE">
              <w:rPr>
                <w:rFonts w:ascii="Arial" w:hAnsi="Arial"/>
                <w:b w:val="0"/>
                <w:sz w:val="24"/>
                <w:szCs w:val="24"/>
              </w:rPr>
              <w:t xml:space="preserve">: </w:t>
            </w:r>
          </w:p>
        </w:tc>
      </w:tr>
    </w:tbl>
    <w:p w:rsidR="008C1453" w:rsidRDefault="008C1453" w:rsidP="001B306F">
      <w:pPr>
        <w:pStyle w:val="Nzev"/>
        <w:ind w:firstLine="1"/>
        <w:jc w:val="left"/>
        <w:rPr>
          <w:rFonts w:ascii="Arial" w:hAnsi="Arial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8C1453" w:rsidRPr="000F78DE" w:rsidTr="000F78DE">
        <w:trPr>
          <w:trHeight w:val="340"/>
        </w:trPr>
        <w:tc>
          <w:tcPr>
            <w:tcW w:w="9212" w:type="dxa"/>
            <w:vAlign w:val="bottom"/>
          </w:tcPr>
          <w:p w:rsidR="008C1453" w:rsidRPr="000F78DE" w:rsidRDefault="008C1453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proofErr w:type="gramStart"/>
            <w:r w:rsidRPr="000F78DE">
              <w:rPr>
                <w:rFonts w:ascii="Arial" w:hAnsi="Arial"/>
                <w:b w:val="0"/>
                <w:sz w:val="24"/>
                <w:szCs w:val="24"/>
              </w:rPr>
              <w:t>Ubytován</w:t>
            </w:r>
            <w:r w:rsidR="00CC3EF4">
              <w:rPr>
                <w:rFonts w:ascii="Arial" w:hAnsi="Arial"/>
                <w:b w:val="0"/>
                <w:sz w:val="24"/>
                <w:szCs w:val="24"/>
              </w:rPr>
              <w:t xml:space="preserve">í </w:t>
            </w:r>
            <w:r w:rsidRPr="000F78DE">
              <w:rPr>
                <w:rFonts w:ascii="Arial" w:hAnsi="Arial"/>
                <w:b w:val="0"/>
                <w:sz w:val="24"/>
                <w:szCs w:val="24"/>
              </w:rPr>
              <w:t xml:space="preserve"> na</w:t>
            </w:r>
            <w:proofErr w:type="gramEnd"/>
            <w:r w:rsidRPr="000F78DE">
              <w:rPr>
                <w:rFonts w:ascii="Arial" w:hAnsi="Arial"/>
                <w:b w:val="0"/>
                <w:sz w:val="24"/>
                <w:szCs w:val="24"/>
              </w:rPr>
              <w:t xml:space="preserve"> domově mládeže:      ano / ne*</w:t>
            </w:r>
          </w:p>
        </w:tc>
      </w:tr>
    </w:tbl>
    <w:p w:rsidR="003869F9" w:rsidRDefault="003869F9" w:rsidP="0004579D">
      <w:pPr>
        <w:pStyle w:val="Nzev"/>
        <w:ind w:firstLine="1"/>
        <w:jc w:val="left"/>
        <w:rPr>
          <w:rFonts w:ascii="Arial" w:hAnsi="Arial"/>
          <w:b w:val="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8C1453" w:rsidRPr="000F78DE" w:rsidTr="000F78DE">
        <w:tc>
          <w:tcPr>
            <w:tcW w:w="9212" w:type="dxa"/>
          </w:tcPr>
          <w:p w:rsidR="008C1453" w:rsidRPr="000F78DE" w:rsidRDefault="008C1453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Zdravotní stav:</w:t>
            </w:r>
          </w:p>
          <w:p w:rsidR="008C1453" w:rsidRPr="000F78DE" w:rsidRDefault="008C1453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</w:tr>
    </w:tbl>
    <w:p w:rsidR="008C1453" w:rsidRDefault="008C1453" w:rsidP="001B306F">
      <w:pPr>
        <w:pStyle w:val="Nzev"/>
        <w:ind w:firstLine="1"/>
        <w:jc w:val="left"/>
        <w:rPr>
          <w:rFonts w:ascii="Arial" w:hAnsi="Arial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8C1453" w:rsidRPr="000F78DE" w:rsidTr="000F78DE">
        <w:tc>
          <w:tcPr>
            <w:tcW w:w="9212" w:type="dxa"/>
          </w:tcPr>
          <w:p w:rsidR="008C1453" w:rsidRPr="000F78DE" w:rsidRDefault="008C1453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Zdravotní omezení:</w:t>
            </w:r>
          </w:p>
          <w:p w:rsidR="008C1453" w:rsidRPr="000F78DE" w:rsidRDefault="008C1453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</w:tr>
    </w:tbl>
    <w:p w:rsidR="008C1453" w:rsidRDefault="008C1453" w:rsidP="001B306F">
      <w:pPr>
        <w:pStyle w:val="Nzev"/>
        <w:ind w:firstLine="1"/>
        <w:jc w:val="left"/>
        <w:rPr>
          <w:rFonts w:ascii="Arial" w:hAnsi="Arial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8C1453" w:rsidRPr="000F78DE" w:rsidTr="000F78DE">
        <w:tc>
          <w:tcPr>
            <w:tcW w:w="9212" w:type="dxa"/>
          </w:tcPr>
          <w:p w:rsidR="008C1453" w:rsidRPr="000F78DE" w:rsidRDefault="008C1453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Prodělaná vážnější onemocnění:</w:t>
            </w:r>
          </w:p>
          <w:p w:rsidR="008C1453" w:rsidRPr="000F78DE" w:rsidRDefault="008C1453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</w:tr>
    </w:tbl>
    <w:p w:rsidR="008C1453" w:rsidRDefault="008C1453" w:rsidP="001B306F">
      <w:pPr>
        <w:pStyle w:val="Nzev"/>
        <w:ind w:firstLine="1"/>
        <w:jc w:val="left"/>
        <w:rPr>
          <w:rFonts w:ascii="Arial" w:hAnsi="Arial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8C1453" w:rsidRPr="000F78DE" w:rsidTr="000F78DE">
        <w:tc>
          <w:tcPr>
            <w:tcW w:w="9212" w:type="dxa"/>
          </w:tcPr>
          <w:p w:rsidR="008C1453" w:rsidRPr="000F78DE" w:rsidRDefault="008C1453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  <w:r w:rsidRPr="000F78DE">
              <w:rPr>
                <w:rFonts w:ascii="Arial" w:hAnsi="Arial"/>
                <w:b w:val="0"/>
                <w:sz w:val="24"/>
                <w:szCs w:val="24"/>
              </w:rPr>
              <w:t>Specifické poruchy učení</w:t>
            </w:r>
            <w:r w:rsidR="00943D72">
              <w:rPr>
                <w:rFonts w:ascii="Arial" w:hAnsi="Arial"/>
                <w:b w:val="0"/>
                <w:sz w:val="24"/>
                <w:szCs w:val="24"/>
              </w:rPr>
              <w:t>, chování</w:t>
            </w:r>
            <w:r w:rsidRPr="000F78DE">
              <w:rPr>
                <w:rFonts w:ascii="Arial" w:hAnsi="Arial"/>
                <w:b w:val="0"/>
                <w:sz w:val="24"/>
                <w:szCs w:val="24"/>
              </w:rPr>
              <w:t>:</w:t>
            </w:r>
          </w:p>
          <w:p w:rsidR="008C1453" w:rsidRPr="000F78DE" w:rsidRDefault="008C1453" w:rsidP="000F78DE">
            <w:pPr>
              <w:pStyle w:val="Nzev"/>
              <w:jc w:val="left"/>
              <w:rPr>
                <w:rFonts w:ascii="Arial" w:hAnsi="Arial"/>
                <w:sz w:val="24"/>
                <w:szCs w:val="24"/>
              </w:rPr>
            </w:pPr>
            <w:r w:rsidRPr="000F78DE">
              <w:rPr>
                <w:rFonts w:ascii="Arial" w:hAnsi="Arial"/>
                <w:sz w:val="24"/>
                <w:szCs w:val="24"/>
              </w:rPr>
              <w:t>(nutno doložit zprávou z PPP)</w:t>
            </w:r>
          </w:p>
          <w:p w:rsidR="008C1453" w:rsidRPr="000F78DE" w:rsidRDefault="008C1453" w:rsidP="000F78DE">
            <w:pPr>
              <w:pStyle w:val="Nzev"/>
              <w:jc w:val="left"/>
              <w:rPr>
                <w:rFonts w:ascii="Arial" w:hAnsi="Arial"/>
                <w:b w:val="0"/>
                <w:sz w:val="24"/>
                <w:szCs w:val="24"/>
              </w:rPr>
            </w:pPr>
          </w:p>
        </w:tc>
      </w:tr>
    </w:tbl>
    <w:p w:rsidR="008C1453" w:rsidRDefault="008C1453" w:rsidP="001B306F">
      <w:pPr>
        <w:pStyle w:val="Nzev"/>
        <w:ind w:firstLine="1"/>
        <w:jc w:val="left"/>
        <w:rPr>
          <w:rFonts w:ascii="Arial" w:hAnsi="Arial"/>
          <w:b w:val="0"/>
          <w:sz w:val="24"/>
          <w:szCs w:val="24"/>
        </w:rPr>
      </w:pPr>
    </w:p>
    <w:p w:rsidR="00387361" w:rsidRDefault="00387361" w:rsidP="00387361">
      <w:pPr>
        <w:pStyle w:val="Nzev"/>
        <w:ind w:left="2124" w:hanging="2123"/>
        <w:jc w:val="left"/>
        <w:rPr>
          <w:rFonts w:ascii="Arial" w:hAnsi="Arial"/>
          <w:b w:val="0"/>
          <w:sz w:val="16"/>
          <w:szCs w:val="16"/>
        </w:rPr>
      </w:pPr>
      <w:r>
        <w:rPr>
          <w:rFonts w:ascii="Arial" w:hAnsi="Arial"/>
          <w:b w:val="0"/>
          <w:sz w:val="24"/>
          <w:szCs w:val="24"/>
        </w:rPr>
        <w:t xml:space="preserve">* </w:t>
      </w:r>
      <w:r w:rsidRPr="008C1453">
        <w:rPr>
          <w:rFonts w:ascii="Arial" w:hAnsi="Arial"/>
          <w:b w:val="0"/>
          <w:sz w:val="16"/>
          <w:szCs w:val="16"/>
        </w:rPr>
        <w:t>nehodící se škrtněte</w:t>
      </w:r>
      <w:r>
        <w:rPr>
          <w:rFonts w:ascii="Arial" w:hAnsi="Arial"/>
          <w:b w:val="0"/>
          <w:sz w:val="16"/>
          <w:szCs w:val="16"/>
        </w:rPr>
        <w:t xml:space="preserve"> </w:t>
      </w:r>
      <w:r>
        <w:rPr>
          <w:rFonts w:ascii="Arial" w:hAnsi="Arial"/>
          <w:b w:val="0"/>
          <w:sz w:val="16"/>
          <w:szCs w:val="16"/>
        </w:rPr>
        <w:tab/>
      </w:r>
    </w:p>
    <w:p w:rsidR="00387361" w:rsidRDefault="00387361" w:rsidP="00387361">
      <w:pPr>
        <w:pStyle w:val="Nzev"/>
        <w:ind w:left="2124" w:hanging="2123"/>
        <w:jc w:val="left"/>
        <w:rPr>
          <w:rFonts w:ascii="Arial" w:hAnsi="Arial"/>
          <w:b w:val="0"/>
          <w:sz w:val="16"/>
          <w:szCs w:val="16"/>
        </w:rPr>
      </w:pPr>
    </w:p>
    <w:p w:rsidR="00387361" w:rsidRDefault="00387361" w:rsidP="00387361">
      <w:pPr>
        <w:pStyle w:val="Nzev"/>
        <w:ind w:left="2124" w:hanging="2123"/>
        <w:jc w:val="left"/>
        <w:rPr>
          <w:rFonts w:ascii="Arial" w:hAnsi="Arial"/>
          <w:b w:val="0"/>
          <w:sz w:val="16"/>
          <w:szCs w:val="16"/>
        </w:rPr>
      </w:pPr>
      <w:r>
        <w:rPr>
          <w:rFonts w:ascii="Arial" w:hAnsi="Arial"/>
          <w:b w:val="0"/>
          <w:sz w:val="16"/>
          <w:szCs w:val="16"/>
        </w:rPr>
        <w:t>Případné další informace, které považujete za důležité a chcete je sdělit škole, uveďte na zadní stranu tohoto dotazníku</w:t>
      </w:r>
      <w:r>
        <w:rPr>
          <w:rFonts w:ascii="Arial" w:hAnsi="Arial"/>
          <w:b w:val="0"/>
          <w:sz w:val="16"/>
          <w:szCs w:val="16"/>
        </w:rPr>
        <w:tab/>
      </w:r>
      <w:r>
        <w:rPr>
          <w:rFonts w:ascii="Arial" w:hAnsi="Arial"/>
          <w:b w:val="0"/>
          <w:sz w:val="16"/>
          <w:szCs w:val="16"/>
        </w:rPr>
        <w:tab/>
      </w:r>
      <w:r>
        <w:rPr>
          <w:rFonts w:ascii="Arial" w:hAnsi="Arial"/>
          <w:b w:val="0"/>
          <w:sz w:val="16"/>
          <w:szCs w:val="16"/>
        </w:rPr>
        <w:tab/>
      </w:r>
      <w:r>
        <w:rPr>
          <w:rFonts w:ascii="Arial" w:hAnsi="Arial"/>
          <w:b w:val="0"/>
          <w:sz w:val="16"/>
          <w:szCs w:val="16"/>
        </w:rPr>
        <w:tab/>
      </w:r>
      <w:r>
        <w:rPr>
          <w:rFonts w:ascii="Arial" w:hAnsi="Arial"/>
          <w:b w:val="0"/>
          <w:sz w:val="16"/>
          <w:szCs w:val="16"/>
        </w:rPr>
        <w:tab/>
      </w:r>
      <w:r>
        <w:rPr>
          <w:rFonts w:ascii="Arial" w:hAnsi="Arial"/>
          <w:b w:val="0"/>
          <w:sz w:val="16"/>
          <w:szCs w:val="16"/>
        </w:rPr>
        <w:tab/>
      </w:r>
      <w:r>
        <w:rPr>
          <w:rFonts w:ascii="Arial" w:hAnsi="Arial"/>
          <w:b w:val="0"/>
          <w:sz w:val="16"/>
          <w:szCs w:val="16"/>
        </w:rPr>
        <w:tab/>
      </w:r>
      <w:r>
        <w:rPr>
          <w:rFonts w:ascii="Arial" w:hAnsi="Arial"/>
          <w:b w:val="0"/>
          <w:sz w:val="16"/>
          <w:szCs w:val="16"/>
        </w:rPr>
        <w:tab/>
      </w:r>
    </w:p>
    <w:p w:rsidR="00387361" w:rsidRDefault="00387361" w:rsidP="001B306F">
      <w:pPr>
        <w:pStyle w:val="Nzev"/>
        <w:ind w:firstLine="1"/>
        <w:jc w:val="left"/>
        <w:rPr>
          <w:rFonts w:ascii="Arial" w:hAnsi="Arial"/>
          <w:b w:val="0"/>
          <w:sz w:val="24"/>
          <w:szCs w:val="24"/>
        </w:rPr>
      </w:pPr>
    </w:p>
    <w:p w:rsidR="008C1453" w:rsidRPr="008C1453" w:rsidRDefault="00387361" w:rsidP="001B306F">
      <w:pPr>
        <w:pStyle w:val="Nzev"/>
        <w:ind w:firstLine="1"/>
        <w:jc w:val="left"/>
        <w:rPr>
          <w:rFonts w:ascii="Arial" w:hAnsi="Arial"/>
          <w:sz w:val="24"/>
          <w:szCs w:val="24"/>
        </w:rPr>
      </w:pPr>
      <w:r w:rsidRPr="008C1453">
        <w:rPr>
          <w:rFonts w:ascii="Arial" w:hAnsi="Arial"/>
          <w:sz w:val="24"/>
          <w:szCs w:val="24"/>
        </w:rPr>
        <w:t>Všechny změny neprodleně hlaste na studijním oddělení školy!</w:t>
      </w:r>
      <w:r w:rsidRPr="00387361">
        <w:rPr>
          <w:rFonts w:ascii="Arial" w:hAnsi="Arial"/>
          <w:b w:val="0"/>
          <w:sz w:val="24"/>
          <w:szCs w:val="24"/>
        </w:rPr>
        <w:t xml:space="preserve"> </w:t>
      </w:r>
    </w:p>
    <w:sectPr w:rsidR="008C1453" w:rsidRPr="008C1453" w:rsidSect="003869F9">
      <w:pgSz w:w="11906" w:h="16838" w:code="9"/>
      <w:pgMar w:top="851" w:right="1417" w:bottom="284" w:left="1417" w:header="709" w:footer="709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4089F"/>
    <w:multiLevelType w:val="hybridMultilevel"/>
    <w:tmpl w:val="77EE6054"/>
    <w:lvl w:ilvl="0" w:tplc="1DD6EE1E">
      <w:start w:val="1"/>
      <w:numFmt w:val="decimal"/>
      <w:pStyle w:val="Nadpis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5797"/>
    <w:rsid w:val="00004FD1"/>
    <w:rsid w:val="00013E2E"/>
    <w:rsid w:val="000205F5"/>
    <w:rsid w:val="0004579D"/>
    <w:rsid w:val="000535B1"/>
    <w:rsid w:val="00064F8C"/>
    <w:rsid w:val="00080058"/>
    <w:rsid w:val="000949C6"/>
    <w:rsid w:val="00095D89"/>
    <w:rsid w:val="000A434A"/>
    <w:rsid w:val="000D4A47"/>
    <w:rsid w:val="000D7431"/>
    <w:rsid w:val="000E17A9"/>
    <w:rsid w:val="000F78DE"/>
    <w:rsid w:val="00157358"/>
    <w:rsid w:val="001736A4"/>
    <w:rsid w:val="00187743"/>
    <w:rsid w:val="001B2F21"/>
    <w:rsid w:val="001B306F"/>
    <w:rsid w:val="001B3B1C"/>
    <w:rsid w:val="001B3C91"/>
    <w:rsid w:val="001F6DF8"/>
    <w:rsid w:val="00210022"/>
    <w:rsid w:val="00213B52"/>
    <w:rsid w:val="002447D7"/>
    <w:rsid w:val="00250BDA"/>
    <w:rsid w:val="0028447E"/>
    <w:rsid w:val="00286260"/>
    <w:rsid w:val="00296924"/>
    <w:rsid w:val="002B572B"/>
    <w:rsid w:val="002C13A7"/>
    <w:rsid w:val="002D7E5A"/>
    <w:rsid w:val="002E36A1"/>
    <w:rsid w:val="002E535E"/>
    <w:rsid w:val="00301A18"/>
    <w:rsid w:val="0032140C"/>
    <w:rsid w:val="003270BE"/>
    <w:rsid w:val="00331F98"/>
    <w:rsid w:val="00346FEF"/>
    <w:rsid w:val="0035143E"/>
    <w:rsid w:val="00351B57"/>
    <w:rsid w:val="00356B1F"/>
    <w:rsid w:val="00374E41"/>
    <w:rsid w:val="003869F9"/>
    <w:rsid w:val="00387361"/>
    <w:rsid w:val="00395797"/>
    <w:rsid w:val="003D0F79"/>
    <w:rsid w:val="003D25E1"/>
    <w:rsid w:val="003D50A4"/>
    <w:rsid w:val="003F4641"/>
    <w:rsid w:val="00416020"/>
    <w:rsid w:val="004333EC"/>
    <w:rsid w:val="00447E2E"/>
    <w:rsid w:val="00450D5A"/>
    <w:rsid w:val="004534A9"/>
    <w:rsid w:val="004736AB"/>
    <w:rsid w:val="00474BB7"/>
    <w:rsid w:val="004F4849"/>
    <w:rsid w:val="005004E8"/>
    <w:rsid w:val="0051335C"/>
    <w:rsid w:val="00551C15"/>
    <w:rsid w:val="005835EC"/>
    <w:rsid w:val="005E5F22"/>
    <w:rsid w:val="00622C06"/>
    <w:rsid w:val="006324B4"/>
    <w:rsid w:val="006549EA"/>
    <w:rsid w:val="00661D91"/>
    <w:rsid w:val="006A204C"/>
    <w:rsid w:val="006C0133"/>
    <w:rsid w:val="006C132A"/>
    <w:rsid w:val="006C6D44"/>
    <w:rsid w:val="006D01CE"/>
    <w:rsid w:val="006D0303"/>
    <w:rsid w:val="006D4CEE"/>
    <w:rsid w:val="006D66F5"/>
    <w:rsid w:val="006E27A0"/>
    <w:rsid w:val="006E575C"/>
    <w:rsid w:val="006F5D54"/>
    <w:rsid w:val="00723379"/>
    <w:rsid w:val="00733393"/>
    <w:rsid w:val="00744BF5"/>
    <w:rsid w:val="00777282"/>
    <w:rsid w:val="007948D0"/>
    <w:rsid w:val="00794D9E"/>
    <w:rsid w:val="00797D12"/>
    <w:rsid w:val="007A458D"/>
    <w:rsid w:val="008154CD"/>
    <w:rsid w:val="008570A5"/>
    <w:rsid w:val="00860235"/>
    <w:rsid w:val="008B1023"/>
    <w:rsid w:val="008B2F7F"/>
    <w:rsid w:val="008C1453"/>
    <w:rsid w:val="008D154E"/>
    <w:rsid w:val="0092060C"/>
    <w:rsid w:val="00943A26"/>
    <w:rsid w:val="00943D72"/>
    <w:rsid w:val="0094531A"/>
    <w:rsid w:val="00947880"/>
    <w:rsid w:val="00961126"/>
    <w:rsid w:val="0097167E"/>
    <w:rsid w:val="009870FB"/>
    <w:rsid w:val="009A1694"/>
    <w:rsid w:val="00A31CA3"/>
    <w:rsid w:val="00A564E3"/>
    <w:rsid w:val="00A573E9"/>
    <w:rsid w:val="00AA015F"/>
    <w:rsid w:val="00AD0331"/>
    <w:rsid w:val="00AE13C8"/>
    <w:rsid w:val="00AE3FA1"/>
    <w:rsid w:val="00AE6B2F"/>
    <w:rsid w:val="00AF67F5"/>
    <w:rsid w:val="00B47AAA"/>
    <w:rsid w:val="00B70FEE"/>
    <w:rsid w:val="00B74C59"/>
    <w:rsid w:val="00B74FBA"/>
    <w:rsid w:val="00BD0E63"/>
    <w:rsid w:val="00BE7877"/>
    <w:rsid w:val="00C01D43"/>
    <w:rsid w:val="00C327E0"/>
    <w:rsid w:val="00C35BC5"/>
    <w:rsid w:val="00C3758B"/>
    <w:rsid w:val="00C37E7C"/>
    <w:rsid w:val="00C554DC"/>
    <w:rsid w:val="00C61EDE"/>
    <w:rsid w:val="00C81A3C"/>
    <w:rsid w:val="00C82DF8"/>
    <w:rsid w:val="00C9586A"/>
    <w:rsid w:val="00CA16C3"/>
    <w:rsid w:val="00CB2C0D"/>
    <w:rsid w:val="00CC3EF4"/>
    <w:rsid w:val="00CC6532"/>
    <w:rsid w:val="00CE5005"/>
    <w:rsid w:val="00D02591"/>
    <w:rsid w:val="00D42F31"/>
    <w:rsid w:val="00D46643"/>
    <w:rsid w:val="00D5259E"/>
    <w:rsid w:val="00D7245F"/>
    <w:rsid w:val="00DA7FB2"/>
    <w:rsid w:val="00DD5C39"/>
    <w:rsid w:val="00DE4F6A"/>
    <w:rsid w:val="00E058ED"/>
    <w:rsid w:val="00E078F9"/>
    <w:rsid w:val="00E117EF"/>
    <w:rsid w:val="00E268E2"/>
    <w:rsid w:val="00E45F30"/>
    <w:rsid w:val="00E94DDD"/>
    <w:rsid w:val="00EE6610"/>
    <w:rsid w:val="00EF1328"/>
    <w:rsid w:val="00F04817"/>
    <w:rsid w:val="00F256E6"/>
    <w:rsid w:val="00F5012C"/>
    <w:rsid w:val="00F63C73"/>
    <w:rsid w:val="00F71C1D"/>
    <w:rsid w:val="00FA0659"/>
    <w:rsid w:val="00FA7CCB"/>
    <w:rsid w:val="00FB1EF2"/>
    <w:rsid w:val="00FB3AD1"/>
    <w:rsid w:val="00FB68FE"/>
    <w:rsid w:val="00FD4A10"/>
    <w:rsid w:val="00FD52C4"/>
    <w:rsid w:val="00FF6BC4"/>
    <w:rsid w:val="00FF7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416020"/>
    <w:rPr>
      <w:sz w:val="24"/>
      <w:szCs w:val="24"/>
    </w:rPr>
  </w:style>
  <w:style w:type="paragraph" w:styleId="Nadpis2">
    <w:name w:val="heading 2"/>
    <w:basedOn w:val="Normln"/>
    <w:next w:val="Normln"/>
    <w:autoRedefine/>
    <w:qFormat/>
    <w:rsid w:val="00095D89"/>
    <w:pPr>
      <w:keepNext/>
      <w:numPr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416020"/>
    <w:pPr>
      <w:jc w:val="center"/>
    </w:pPr>
    <w:rPr>
      <w:b/>
      <w:sz w:val="20"/>
      <w:szCs w:val="20"/>
    </w:rPr>
  </w:style>
  <w:style w:type="paragraph" w:styleId="Textbubliny">
    <w:name w:val="Balloon Text"/>
    <w:basedOn w:val="Normln"/>
    <w:semiHidden/>
    <w:rsid w:val="00622C0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F71C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kumenty\Hlavi&#269;ka%20SP&#352;%20Chrudim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Hlavička SPŠ Chrudim.dotx</Template>
  <TotalTime>87</TotalTime>
  <Pages>1</Pages>
  <Words>119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Hlavička SPŠ Chrudim</vt:lpstr>
    </vt:vector>
  </TitlesOfParts>
  <Company>SPŠS a VOŠ Chrudim</Company>
  <LinksUpToDate>false</LinksUpToDate>
  <CharactersWithSpaces>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Hlavička SPŠ Chrudim</dc:title>
  <dc:creator>studijni</dc:creator>
  <cp:lastModifiedBy>pc</cp:lastModifiedBy>
  <cp:revision>19</cp:revision>
  <cp:lastPrinted>2017-03-20T06:24:00Z</cp:lastPrinted>
  <dcterms:created xsi:type="dcterms:W3CDTF">2015-10-22T06:50:00Z</dcterms:created>
  <dcterms:modified xsi:type="dcterms:W3CDTF">2018-04-26T10:59:00Z</dcterms:modified>
</cp:coreProperties>
</file>