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172CAF" w:rsidP="00834182">
      <w:pPr>
        <w:pStyle w:val="Nzev"/>
        <w:ind w:left="708" w:firstLine="568"/>
        <w:jc w:val="left"/>
        <w:rPr>
          <w:rFonts w:ascii="Arial" w:hAnsi="Arial"/>
          <w:b w:val="0"/>
          <w:sz w:val="28"/>
          <w:szCs w:val="28"/>
        </w:rPr>
      </w:pPr>
      <w:r w:rsidRPr="00172C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0;margin-top:.55pt;width:83.7pt;height:41.85pt;z-index:1;mso-position-horizontal:left">
            <v:imagedata r:id="rId5" o:title="sps chrudim cmyk male rozliseni"/>
            <w10:wrap type="square"/>
          </v:shape>
        </w:pict>
      </w:r>
      <w:r w:rsidR="002573CB">
        <w:rPr>
          <w:rFonts w:ascii="Arial" w:hAnsi="Arial"/>
          <w:b w:val="0"/>
          <w:sz w:val="28"/>
          <w:szCs w:val="28"/>
        </w:rPr>
        <w:t xml:space="preserve"> </w:t>
      </w:r>
      <w:r w:rsidR="009163CE">
        <w:rPr>
          <w:rFonts w:ascii="Arial" w:hAnsi="Arial"/>
          <w:b w:val="0"/>
          <w:sz w:val="28"/>
          <w:szCs w:val="28"/>
        </w:rPr>
        <w:t xml:space="preserve"> </w:t>
      </w:r>
      <w:r w:rsidR="00FA0659" w:rsidRPr="009F49E7">
        <w:rPr>
          <w:rFonts w:ascii="Arial" w:hAnsi="Arial"/>
          <w:b w:val="0"/>
          <w:sz w:val="28"/>
          <w:szCs w:val="28"/>
        </w:rPr>
        <w:t xml:space="preserve">Střední průmyslová </w:t>
      </w:r>
      <w:r w:rsidR="002B572B">
        <w:rPr>
          <w:rFonts w:ascii="Arial" w:hAnsi="Arial"/>
          <w:b w:val="0"/>
          <w:sz w:val="28"/>
          <w:szCs w:val="28"/>
        </w:rPr>
        <w:t xml:space="preserve">škola </w:t>
      </w:r>
      <w:r w:rsidR="00FA0659">
        <w:rPr>
          <w:rFonts w:ascii="Arial" w:hAnsi="Arial"/>
          <w:b w:val="0"/>
          <w:sz w:val="28"/>
          <w:szCs w:val="28"/>
        </w:rPr>
        <w:t>Chrudim</w:t>
      </w:r>
    </w:p>
    <w:p w:rsidR="002B572B" w:rsidRDefault="00FA0659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  <w:r w:rsidRPr="009F49E7">
        <w:rPr>
          <w:rFonts w:ascii="Arial" w:hAnsi="Arial"/>
          <w:b w:val="0"/>
          <w:sz w:val="24"/>
          <w:szCs w:val="24"/>
        </w:rPr>
        <w:t xml:space="preserve">Čáslavská 973, </w:t>
      </w:r>
      <w:proofErr w:type="gramStart"/>
      <w:r w:rsidRPr="009F49E7">
        <w:rPr>
          <w:rFonts w:ascii="Arial" w:hAnsi="Arial"/>
          <w:b w:val="0"/>
          <w:sz w:val="24"/>
          <w:szCs w:val="24"/>
        </w:rPr>
        <w:t>537 01  Chrudim</w:t>
      </w:r>
      <w:proofErr w:type="gramEnd"/>
      <w:r>
        <w:rPr>
          <w:rFonts w:ascii="Arial" w:hAnsi="Arial"/>
          <w:b w:val="0"/>
          <w:sz w:val="24"/>
          <w:szCs w:val="24"/>
        </w:rPr>
        <w:t xml:space="preserve">, </w:t>
      </w:r>
    </w:p>
    <w:p w:rsidR="00FA0659" w:rsidRPr="002B572B" w:rsidRDefault="00FA0659" w:rsidP="002B572B">
      <w:pPr>
        <w:pStyle w:val="Nzev"/>
        <w:spacing w:before="20"/>
        <w:ind w:left="2126" w:firstLine="709"/>
        <w:jc w:val="left"/>
        <w:rPr>
          <w:rFonts w:ascii="Arial" w:hAnsi="Arial"/>
        </w:rPr>
      </w:pPr>
      <w:r w:rsidRPr="002B572B">
        <w:rPr>
          <w:rFonts w:ascii="Arial" w:hAnsi="Arial"/>
        </w:rPr>
        <w:t>Zřizovatel: Pardubický kraj</w:t>
      </w: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BD0E63" w:rsidRPr="008526D2" w:rsidRDefault="00BD0E63" w:rsidP="00BD0E63">
      <w:pPr>
        <w:pStyle w:val="Nzev"/>
        <w:ind w:left="2124" w:firstLine="708"/>
        <w:jc w:val="left"/>
        <w:rPr>
          <w:rFonts w:ascii="Arial" w:hAnsi="Arial"/>
          <w:sz w:val="16"/>
          <w:szCs w:val="16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Vážení rodiče,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B005DE" w:rsidRPr="00B005DE" w:rsidRDefault="00B005DE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 w:rsidRPr="00B005DE">
        <w:rPr>
          <w:rFonts w:asciiTheme="minorHAnsi" w:hAnsiTheme="minorHAnsi"/>
          <w:b w:val="0"/>
          <w:sz w:val="22"/>
          <w:szCs w:val="22"/>
        </w:rPr>
        <w:t>seznam přijatých a nepřijatých uchazečů bude zveřejněn na webových stránkách školy 29. 4. 2019. Rozhodnutí o přijetí v písemné podobě si může zákonný zástupce (</w:t>
      </w:r>
      <w:proofErr w:type="spellStart"/>
      <w:r w:rsidRPr="00B005DE">
        <w:rPr>
          <w:rFonts w:asciiTheme="minorHAnsi" w:hAnsiTheme="minorHAnsi"/>
          <w:b w:val="0"/>
          <w:sz w:val="22"/>
          <w:szCs w:val="22"/>
        </w:rPr>
        <w:t>ev</w:t>
      </w:r>
      <w:proofErr w:type="spellEnd"/>
      <w:r w:rsidRPr="00B005DE">
        <w:rPr>
          <w:rFonts w:asciiTheme="minorHAnsi" w:hAnsiTheme="minorHAnsi"/>
          <w:b w:val="0"/>
          <w:sz w:val="22"/>
          <w:szCs w:val="22"/>
        </w:rPr>
        <w:t xml:space="preserve">. plnoletý uchazeč) vyzvednout po tomto datu na studijním oddělení školy. Rozhodnutí o nepřijetí uchazeče bude doručeno poštou cca v 1. týdnu měsíce května 2019. Nepřijatí uchazeči se mohou odvolat proti rozhodnutí o nepřijetí k řediteli školy. </w:t>
      </w:r>
    </w:p>
    <w:p w:rsidR="00B005DE" w:rsidRPr="008526D2" w:rsidRDefault="00B005DE" w:rsidP="00D852C5">
      <w:pPr>
        <w:pStyle w:val="Nzev"/>
        <w:jc w:val="both"/>
        <w:rPr>
          <w:rFonts w:asciiTheme="minorHAnsi" w:hAnsiTheme="minorHAnsi"/>
          <w:sz w:val="16"/>
          <w:szCs w:val="16"/>
        </w:rPr>
      </w:pPr>
    </w:p>
    <w:p w:rsidR="009A1CB3" w:rsidRDefault="00B005DE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sz w:val="24"/>
          <w:szCs w:val="24"/>
        </w:rPr>
        <w:t>A</w:t>
      </w:r>
      <w:r w:rsidR="009A1CB3" w:rsidRPr="00DE535C">
        <w:rPr>
          <w:rFonts w:asciiTheme="minorHAnsi" w:hAnsiTheme="minorHAnsi"/>
          <w:sz w:val="24"/>
          <w:szCs w:val="24"/>
        </w:rPr>
        <w:t>by mohl být Váš syn</w:t>
      </w:r>
      <w:r>
        <w:rPr>
          <w:rFonts w:asciiTheme="minorHAnsi" w:hAnsiTheme="minorHAnsi"/>
          <w:sz w:val="24"/>
          <w:szCs w:val="24"/>
        </w:rPr>
        <w:t>/Vaše dcera</w:t>
      </w:r>
      <w:r w:rsidR="009A1CB3" w:rsidRPr="00DE535C">
        <w:rPr>
          <w:rFonts w:asciiTheme="minorHAnsi" w:hAnsiTheme="minorHAnsi"/>
          <w:sz w:val="24"/>
          <w:szCs w:val="24"/>
        </w:rPr>
        <w:t xml:space="preserve"> zapsaný</w:t>
      </w:r>
      <w:r>
        <w:rPr>
          <w:rFonts w:asciiTheme="minorHAnsi" w:hAnsiTheme="minorHAnsi"/>
          <w:sz w:val="24"/>
          <w:szCs w:val="24"/>
        </w:rPr>
        <w:t>/á</w:t>
      </w:r>
      <w:r w:rsidR="009A1CB3" w:rsidRPr="00DE535C">
        <w:rPr>
          <w:rFonts w:asciiTheme="minorHAnsi" w:hAnsiTheme="minorHAnsi"/>
          <w:sz w:val="24"/>
          <w:szCs w:val="24"/>
        </w:rPr>
        <w:t xml:space="preserve"> ke studiu, je nezbytně nutné, abyste do 10 dnů </w:t>
      </w:r>
      <w:r w:rsidR="00414933" w:rsidRPr="00DE535C">
        <w:rPr>
          <w:rFonts w:asciiTheme="minorHAnsi" w:hAnsiTheme="minorHAnsi"/>
          <w:sz w:val="24"/>
          <w:szCs w:val="24"/>
        </w:rPr>
        <w:t xml:space="preserve">od </w:t>
      </w:r>
      <w:r w:rsidR="00D31C8D">
        <w:rPr>
          <w:rFonts w:asciiTheme="minorHAnsi" w:hAnsiTheme="minorHAnsi"/>
          <w:sz w:val="24"/>
          <w:szCs w:val="24"/>
        </w:rPr>
        <w:t xml:space="preserve">zveřejnění </w:t>
      </w:r>
      <w:r w:rsidR="00D069D0" w:rsidRPr="00DE535C">
        <w:rPr>
          <w:rFonts w:asciiTheme="minorHAnsi" w:hAnsiTheme="minorHAnsi"/>
          <w:sz w:val="24"/>
          <w:szCs w:val="24"/>
        </w:rPr>
        <w:t>rozhodnutí o přijetí</w:t>
      </w:r>
      <w:r w:rsidR="00D31C8D">
        <w:rPr>
          <w:rFonts w:asciiTheme="minorHAnsi" w:hAnsiTheme="minorHAnsi"/>
          <w:sz w:val="24"/>
          <w:szCs w:val="24"/>
        </w:rPr>
        <w:t xml:space="preserve"> (tj. od 29. 4. 2019)</w:t>
      </w:r>
      <w:r w:rsidR="00D069D0" w:rsidRPr="00DE535C">
        <w:rPr>
          <w:rFonts w:asciiTheme="minorHAnsi" w:hAnsiTheme="minorHAnsi"/>
          <w:sz w:val="24"/>
          <w:szCs w:val="24"/>
        </w:rPr>
        <w:t xml:space="preserve"> </w:t>
      </w:r>
      <w:r w:rsidR="009A1CB3" w:rsidRPr="00DE535C">
        <w:rPr>
          <w:rFonts w:asciiTheme="minorHAnsi" w:hAnsiTheme="minorHAnsi"/>
          <w:sz w:val="24"/>
          <w:szCs w:val="24"/>
        </w:rPr>
        <w:t>doručili škole vyplněný a podepsaný zápisový lístek, který žáci dostávají na základní škole.</w:t>
      </w:r>
      <w:r w:rsidR="00414933" w:rsidRPr="00DE535C">
        <w:rPr>
          <w:rFonts w:asciiTheme="minorHAnsi" w:hAnsiTheme="minorHAnsi"/>
          <w:sz w:val="24"/>
          <w:szCs w:val="24"/>
        </w:rPr>
        <w:t xml:space="preserve"> </w:t>
      </w:r>
      <w:r w:rsidR="004E0E26">
        <w:rPr>
          <w:rFonts w:asciiTheme="minorHAnsi" w:hAnsiTheme="minorHAnsi"/>
          <w:sz w:val="24"/>
          <w:szCs w:val="24"/>
        </w:rPr>
        <w:t>Pokud tento zápisový lístek nedodáte, rozhodnutí o přijetí pozbývá platnosti</w:t>
      </w:r>
      <w:r w:rsidR="00D31C8D">
        <w:rPr>
          <w:rFonts w:asciiTheme="minorHAnsi" w:hAnsiTheme="minorHAnsi"/>
          <w:sz w:val="24"/>
          <w:szCs w:val="24"/>
        </w:rPr>
        <w:t xml:space="preserve"> a žák nemůže ke studiu nastoupit</w:t>
      </w:r>
      <w:r w:rsidR="004E0E26">
        <w:rPr>
          <w:rFonts w:asciiTheme="minorHAnsi" w:hAnsiTheme="minorHAnsi"/>
          <w:sz w:val="24"/>
          <w:szCs w:val="24"/>
        </w:rPr>
        <w:t xml:space="preserve">. </w:t>
      </w:r>
      <w:r w:rsidR="00414933">
        <w:rPr>
          <w:rFonts w:asciiTheme="minorHAnsi" w:hAnsiTheme="minorHAnsi"/>
          <w:b w:val="0"/>
          <w:sz w:val="22"/>
          <w:szCs w:val="22"/>
        </w:rPr>
        <w:t>V případě, že se uchazeč nehl</w:t>
      </w:r>
      <w:r w:rsidR="005F4F06">
        <w:rPr>
          <w:rFonts w:asciiTheme="minorHAnsi" w:hAnsiTheme="minorHAnsi"/>
          <w:b w:val="0"/>
          <w:sz w:val="22"/>
          <w:szCs w:val="22"/>
        </w:rPr>
        <w:t xml:space="preserve">ásí na naši školu po ZŠ, </w:t>
      </w:r>
      <w:r w:rsidR="0074024B">
        <w:rPr>
          <w:rFonts w:asciiTheme="minorHAnsi" w:hAnsiTheme="minorHAnsi"/>
          <w:b w:val="0"/>
          <w:sz w:val="22"/>
          <w:szCs w:val="22"/>
        </w:rPr>
        <w:t>musí si o</w:t>
      </w:r>
      <w:r w:rsidR="005F4F06">
        <w:rPr>
          <w:rFonts w:asciiTheme="minorHAnsi" w:hAnsiTheme="minorHAnsi"/>
          <w:b w:val="0"/>
          <w:sz w:val="22"/>
          <w:szCs w:val="22"/>
        </w:rPr>
        <w:t xml:space="preserve"> tento zápisový lístek</w:t>
      </w:r>
      <w:r w:rsidR="0074024B">
        <w:rPr>
          <w:rFonts w:asciiTheme="minorHAnsi" w:hAnsiTheme="minorHAnsi"/>
          <w:b w:val="0"/>
          <w:sz w:val="22"/>
          <w:szCs w:val="22"/>
        </w:rPr>
        <w:t xml:space="preserve"> zažádat</w:t>
      </w:r>
      <w:r w:rsidR="005F4F06">
        <w:rPr>
          <w:rFonts w:asciiTheme="minorHAnsi" w:hAnsiTheme="minorHAnsi"/>
          <w:b w:val="0"/>
          <w:sz w:val="22"/>
          <w:szCs w:val="22"/>
        </w:rPr>
        <w:t xml:space="preserve"> na krajském úřadě příslušném podle místa trvalého pobytu.</w:t>
      </w:r>
    </w:p>
    <w:p w:rsidR="00B005DE" w:rsidRPr="008526D2" w:rsidRDefault="00B005DE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8526D2" w:rsidRDefault="00B005DE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Pokud si naši školu ke studiu nevyberete, sdělte, prosím, tuto informaci na studijní oddělení školy </w:t>
      </w:r>
    </w:p>
    <w:p w:rsidR="009A1CB3" w:rsidRDefault="00B005DE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(e-mailem: </w:t>
      </w:r>
      <w:hyperlink r:id="rId6" w:history="1">
        <w:r w:rsidRPr="00A85B49">
          <w:rPr>
            <w:rStyle w:val="Hypertextovodkaz"/>
            <w:rFonts w:asciiTheme="minorHAnsi" w:hAnsiTheme="minorHAnsi"/>
            <w:b w:val="0"/>
            <w:sz w:val="22"/>
            <w:szCs w:val="22"/>
          </w:rPr>
          <w:t>studijni@sps-chrudim.cz</w:t>
        </w:r>
      </w:hyperlink>
      <w:r>
        <w:rPr>
          <w:rFonts w:asciiTheme="minorHAnsi" w:hAnsiTheme="minorHAnsi"/>
          <w:b w:val="0"/>
          <w:sz w:val="22"/>
          <w:szCs w:val="22"/>
        </w:rPr>
        <w:t xml:space="preserve">, případně telefonicky: 720 560 130). </w:t>
      </w:r>
    </w:p>
    <w:p w:rsidR="008526D2" w:rsidRDefault="008526D2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____________________________________________________________________________</w:t>
      </w:r>
    </w:p>
    <w:p w:rsidR="00B005DE" w:rsidRPr="008526D2" w:rsidRDefault="00B005DE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E71FB" w:rsidRPr="00DE71FB" w:rsidRDefault="00DE71FB" w:rsidP="00D852C5">
      <w:pPr>
        <w:pStyle w:val="Nzev"/>
        <w:jc w:val="both"/>
        <w:rPr>
          <w:rFonts w:asciiTheme="minorHAnsi" w:hAnsiTheme="minorHAnsi"/>
          <w:sz w:val="22"/>
          <w:szCs w:val="22"/>
        </w:rPr>
      </w:pPr>
      <w:r w:rsidRPr="00DE71FB">
        <w:rPr>
          <w:rFonts w:asciiTheme="minorHAnsi" w:hAnsiTheme="minorHAnsi"/>
          <w:sz w:val="22"/>
          <w:szCs w:val="22"/>
        </w:rPr>
        <w:t xml:space="preserve">Zahájení školního roku </w:t>
      </w:r>
      <w:r w:rsidR="00D852C5">
        <w:rPr>
          <w:rFonts w:asciiTheme="minorHAnsi" w:hAnsiTheme="minorHAnsi"/>
          <w:sz w:val="22"/>
          <w:szCs w:val="22"/>
        </w:rPr>
        <w:t>201</w:t>
      </w:r>
      <w:r w:rsidR="00D31C8D">
        <w:rPr>
          <w:rFonts w:asciiTheme="minorHAnsi" w:hAnsiTheme="minorHAnsi"/>
          <w:sz w:val="22"/>
          <w:szCs w:val="22"/>
        </w:rPr>
        <w:t>9</w:t>
      </w:r>
      <w:r w:rsidR="00D852C5">
        <w:rPr>
          <w:rFonts w:asciiTheme="minorHAnsi" w:hAnsiTheme="minorHAnsi"/>
          <w:sz w:val="22"/>
          <w:szCs w:val="22"/>
        </w:rPr>
        <w:t>/20</w:t>
      </w:r>
      <w:r w:rsidR="00D31C8D">
        <w:rPr>
          <w:rFonts w:asciiTheme="minorHAnsi" w:hAnsiTheme="minorHAnsi"/>
          <w:sz w:val="22"/>
          <w:szCs w:val="22"/>
        </w:rPr>
        <w:t>20</w:t>
      </w:r>
      <w:r w:rsidRPr="00DE71FB">
        <w:rPr>
          <w:rFonts w:asciiTheme="minorHAnsi" w:hAnsiTheme="minorHAnsi"/>
          <w:sz w:val="22"/>
          <w:szCs w:val="22"/>
        </w:rPr>
        <w:t xml:space="preserve"> proběhne </w:t>
      </w:r>
      <w:r w:rsidR="003378A8">
        <w:rPr>
          <w:rFonts w:asciiTheme="minorHAnsi" w:hAnsiTheme="minorHAnsi"/>
          <w:sz w:val="22"/>
          <w:szCs w:val="22"/>
        </w:rPr>
        <w:t>v</w:t>
      </w:r>
      <w:r w:rsidR="00D31C8D">
        <w:rPr>
          <w:rFonts w:asciiTheme="minorHAnsi" w:hAnsiTheme="minorHAnsi"/>
          <w:sz w:val="22"/>
          <w:szCs w:val="22"/>
        </w:rPr>
        <w:t> </w:t>
      </w:r>
      <w:r w:rsidR="003378A8">
        <w:rPr>
          <w:rFonts w:asciiTheme="minorHAnsi" w:hAnsiTheme="minorHAnsi"/>
          <w:sz w:val="22"/>
          <w:szCs w:val="22"/>
        </w:rPr>
        <w:t>pondělí</w:t>
      </w:r>
      <w:r w:rsidR="00D31C8D">
        <w:rPr>
          <w:rFonts w:asciiTheme="minorHAnsi" w:hAnsiTheme="minorHAnsi"/>
          <w:sz w:val="22"/>
          <w:szCs w:val="22"/>
        </w:rPr>
        <w:t xml:space="preserve"> 2</w:t>
      </w:r>
      <w:r w:rsidR="003378A8">
        <w:rPr>
          <w:rFonts w:asciiTheme="minorHAnsi" w:hAnsiTheme="minorHAnsi"/>
          <w:sz w:val="22"/>
          <w:szCs w:val="22"/>
        </w:rPr>
        <w:t>. září</w:t>
      </w:r>
      <w:r w:rsidRPr="00DE71FB">
        <w:rPr>
          <w:rFonts w:asciiTheme="minorHAnsi" w:hAnsiTheme="minorHAnsi"/>
          <w:sz w:val="22"/>
          <w:szCs w:val="22"/>
        </w:rPr>
        <w:t xml:space="preserve"> 201</w:t>
      </w:r>
      <w:r w:rsidR="00D31C8D">
        <w:rPr>
          <w:rFonts w:asciiTheme="minorHAnsi" w:hAnsiTheme="minorHAnsi"/>
          <w:sz w:val="22"/>
          <w:szCs w:val="22"/>
        </w:rPr>
        <w:t>9</w:t>
      </w:r>
      <w:r w:rsidR="00D852C5">
        <w:rPr>
          <w:rFonts w:asciiTheme="minorHAnsi" w:hAnsiTheme="minorHAnsi"/>
          <w:sz w:val="22"/>
          <w:szCs w:val="22"/>
        </w:rPr>
        <w:t xml:space="preserve"> </w:t>
      </w:r>
      <w:r w:rsidRPr="00DE71FB">
        <w:rPr>
          <w:rFonts w:asciiTheme="minorHAnsi" w:hAnsiTheme="minorHAnsi"/>
          <w:sz w:val="22"/>
          <w:szCs w:val="22"/>
        </w:rPr>
        <w:t>v</w:t>
      </w:r>
      <w:r w:rsidR="003378A8">
        <w:rPr>
          <w:rFonts w:asciiTheme="minorHAnsi" w:hAnsiTheme="minorHAnsi"/>
          <w:sz w:val="22"/>
          <w:szCs w:val="22"/>
        </w:rPr>
        <w:t xml:space="preserve"> 8:00 </w:t>
      </w:r>
      <w:r w:rsidRPr="00DE71FB">
        <w:rPr>
          <w:rFonts w:asciiTheme="minorHAnsi" w:hAnsiTheme="minorHAnsi"/>
          <w:sz w:val="22"/>
          <w:szCs w:val="22"/>
        </w:rPr>
        <w:t>hodin v budově Střední průmyslové školy Chrudim, Čáslavská 973, 537 01 Chrudim.</w:t>
      </w:r>
    </w:p>
    <w:p w:rsidR="00CA503C" w:rsidRPr="008526D2" w:rsidRDefault="00CA503C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Všichni žáci si přinesou </w:t>
      </w:r>
      <w:r w:rsidRPr="00CA2291">
        <w:rPr>
          <w:rFonts w:asciiTheme="minorHAnsi" w:hAnsiTheme="minorHAnsi"/>
          <w:b w:val="0"/>
          <w:sz w:val="22"/>
          <w:szCs w:val="22"/>
        </w:rPr>
        <w:t>přezůvky, visací zámek, poznámkový blok</w:t>
      </w:r>
      <w:r w:rsidR="00CA2291">
        <w:rPr>
          <w:rFonts w:asciiTheme="minorHAnsi" w:hAnsiTheme="minorHAnsi"/>
          <w:b w:val="0"/>
          <w:sz w:val="22"/>
          <w:szCs w:val="22"/>
        </w:rPr>
        <w:t xml:space="preserve"> a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 psací potřeby</w:t>
      </w:r>
      <w:r w:rsidR="00CA2291">
        <w:rPr>
          <w:rFonts w:asciiTheme="minorHAnsi" w:hAnsiTheme="minorHAnsi"/>
          <w:b w:val="0"/>
          <w:sz w:val="22"/>
          <w:szCs w:val="22"/>
        </w:rPr>
        <w:t>.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E71FB" w:rsidRPr="008526D2" w:rsidRDefault="00DE71FB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E71FB" w:rsidRDefault="00D31C8D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K tomuto zahajovacímu dopisu náleží:</w:t>
      </w:r>
    </w:p>
    <w:p w:rsidR="0074024B" w:rsidRPr="008526D2" w:rsidRDefault="0074024B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1. </w:t>
      </w:r>
      <w:r w:rsidR="009A7849">
        <w:rPr>
          <w:rFonts w:asciiTheme="minorHAnsi" w:hAnsiTheme="minorHAnsi"/>
          <w:b w:val="0"/>
          <w:sz w:val="22"/>
          <w:szCs w:val="22"/>
        </w:rPr>
        <w:t>Osobní d</w:t>
      </w:r>
      <w:r>
        <w:rPr>
          <w:rFonts w:asciiTheme="minorHAnsi" w:hAnsiTheme="minorHAnsi"/>
          <w:b w:val="0"/>
          <w:sz w:val="22"/>
          <w:szCs w:val="22"/>
        </w:rPr>
        <w:t>otazník žáka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(</w:t>
      </w:r>
      <w:r w:rsidR="003378A8" w:rsidRPr="00CA2291">
        <w:rPr>
          <w:rFonts w:asciiTheme="minorHAnsi" w:hAnsiTheme="minorHAnsi"/>
          <w:sz w:val="22"/>
          <w:szCs w:val="22"/>
        </w:rPr>
        <w:t>obzvláště důležité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</w:t>
      </w:r>
      <w:r w:rsidR="003378A8" w:rsidRPr="00CA2291">
        <w:rPr>
          <w:rFonts w:asciiTheme="minorHAnsi" w:hAnsiTheme="minorHAnsi"/>
          <w:sz w:val="22"/>
          <w:szCs w:val="22"/>
        </w:rPr>
        <w:t>je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v osobním dotazníku </w:t>
      </w:r>
      <w:r w:rsidR="003378A8" w:rsidRPr="00CA2291">
        <w:rPr>
          <w:rFonts w:asciiTheme="minorHAnsi" w:hAnsiTheme="minorHAnsi"/>
          <w:sz w:val="22"/>
          <w:szCs w:val="22"/>
        </w:rPr>
        <w:t xml:space="preserve">vyplnit </w:t>
      </w:r>
      <w:r w:rsidR="00D37666">
        <w:rPr>
          <w:rFonts w:asciiTheme="minorHAnsi" w:hAnsiTheme="minorHAnsi"/>
          <w:sz w:val="22"/>
          <w:szCs w:val="22"/>
        </w:rPr>
        <w:t xml:space="preserve">funkční </w:t>
      </w:r>
      <w:r w:rsidR="003378A8" w:rsidRPr="00CA2291">
        <w:rPr>
          <w:rFonts w:asciiTheme="minorHAnsi" w:hAnsiTheme="minorHAnsi"/>
          <w:sz w:val="22"/>
          <w:szCs w:val="22"/>
        </w:rPr>
        <w:t>e-</w:t>
      </w:r>
      <w:proofErr w:type="spellStart"/>
      <w:r w:rsidR="003378A8" w:rsidRPr="00CA2291">
        <w:rPr>
          <w:rFonts w:asciiTheme="minorHAnsi" w:hAnsiTheme="minorHAnsi"/>
          <w:sz w:val="22"/>
          <w:szCs w:val="22"/>
        </w:rPr>
        <w:t>mail</w:t>
      </w:r>
      <w:r w:rsidR="00D37666">
        <w:rPr>
          <w:rFonts w:asciiTheme="minorHAnsi" w:hAnsiTheme="minorHAnsi"/>
          <w:sz w:val="22"/>
          <w:szCs w:val="22"/>
        </w:rPr>
        <w:t>ovou</w:t>
      </w:r>
      <w:proofErr w:type="spellEnd"/>
      <w:r w:rsidR="00D37666">
        <w:rPr>
          <w:rFonts w:asciiTheme="minorHAnsi" w:hAnsiTheme="minorHAnsi"/>
          <w:sz w:val="22"/>
          <w:szCs w:val="22"/>
        </w:rPr>
        <w:t xml:space="preserve"> adresu</w:t>
      </w:r>
      <w:r w:rsidR="003A7A93">
        <w:rPr>
          <w:rFonts w:asciiTheme="minorHAnsi" w:hAnsiTheme="minorHAnsi"/>
          <w:sz w:val="22"/>
          <w:szCs w:val="22"/>
        </w:rPr>
        <w:t xml:space="preserve"> na zákonného zástupce</w:t>
      </w:r>
      <w:r w:rsidR="003378A8">
        <w:rPr>
          <w:rFonts w:asciiTheme="minorHAnsi" w:hAnsiTheme="minorHAnsi"/>
          <w:b w:val="0"/>
          <w:sz w:val="22"/>
          <w:szCs w:val="22"/>
        </w:rPr>
        <w:t>, protože pouze je</w:t>
      </w:r>
      <w:r w:rsidR="00FF4353">
        <w:rPr>
          <w:rFonts w:asciiTheme="minorHAnsi" w:hAnsiTheme="minorHAnsi"/>
          <w:b w:val="0"/>
          <w:sz w:val="22"/>
          <w:szCs w:val="22"/>
        </w:rPr>
        <w:t>jím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prostřednictvím lze</w:t>
      </w:r>
      <w:r w:rsidR="005D51A8">
        <w:rPr>
          <w:rFonts w:asciiTheme="minorHAnsi" w:hAnsiTheme="minorHAnsi"/>
          <w:b w:val="0"/>
          <w:sz w:val="22"/>
          <w:szCs w:val="22"/>
        </w:rPr>
        <w:t xml:space="preserve"> získat přístup do</w:t>
      </w:r>
      <w:r w:rsidR="003378A8">
        <w:rPr>
          <w:rFonts w:asciiTheme="minorHAnsi" w:hAnsiTheme="minorHAnsi"/>
          <w:b w:val="0"/>
          <w:sz w:val="22"/>
          <w:szCs w:val="22"/>
        </w:rPr>
        <w:t> Elektronick</w:t>
      </w:r>
      <w:r w:rsidR="005D51A8">
        <w:rPr>
          <w:rFonts w:asciiTheme="minorHAnsi" w:hAnsiTheme="minorHAnsi"/>
          <w:b w:val="0"/>
          <w:sz w:val="22"/>
          <w:szCs w:val="22"/>
        </w:rPr>
        <w:t>é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třídní knih</w:t>
      </w:r>
      <w:r w:rsidR="005D51A8">
        <w:rPr>
          <w:rFonts w:asciiTheme="minorHAnsi" w:hAnsiTheme="minorHAnsi"/>
          <w:b w:val="0"/>
          <w:sz w:val="22"/>
          <w:szCs w:val="22"/>
        </w:rPr>
        <w:t>y a komunikovat s ní</w:t>
      </w:r>
      <w:r w:rsidR="003378A8">
        <w:rPr>
          <w:rFonts w:asciiTheme="minorHAnsi" w:hAnsiTheme="minorHAnsi"/>
          <w:b w:val="0"/>
          <w:sz w:val="22"/>
          <w:szCs w:val="22"/>
        </w:rPr>
        <w:t>, tzn. sledovat docházku a prospěch žáka, omlouvat jeho absenci a</w:t>
      </w:r>
      <w:r w:rsidR="00DF1856">
        <w:rPr>
          <w:rFonts w:asciiTheme="minorHAnsi" w:hAnsiTheme="minorHAnsi"/>
          <w:b w:val="0"/>
          <w:sz w:val="22"/>
          <w:szCs w:val="22"/>
        </w:rPr>
        <w:t>t</w:t>
      </w:r>
      <w:r w:rsidR="003378A8">
        <w:rPr>
          <w:rFonts w:asciiTheme="minorHAnsi" w:hAnsiTheme="minorHAnsi"/>
          <w:b w:val="0"/>
          <w:sz w:val="22"/>
          <w:szCs w:val="22"/>
        </w:rPr>
        <w:t>d.)</w:t>
      </w:r>
    </w:p>
    <w:p w:rsidR="00CA2291" w:rsidRPr="008526D2" w:rsidRDefault="00CA2291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2. </w:t>
      </w:r>
      <w:r w:rsidR="00CA2291">
        <w:rPr>
          <w:rFonts w:asciiTheme="minorHAnsi" w:hAnsiTheme="minorHAnsi"/>
          <w:b w:val="0"/>
          <w:sz w:val="22"/>
          <w:szCs w:val="22"/>
        </w:rPr>
        <w:t>P</w:t>
      </w:r>
      <w:r>
        <w:rPr>
          <w:rFonts w:asciiTheme="minorHAnsi" w:hAnsiTheme="minorHAnsi"/>
          <w:b w:val="0"/>
          <w:sz w:val="22"/>
          <w:szCs w:val="22"/>
        </w:rPr>
        <w:t>řihlášk</w:t>
      </w:r>
      <w:r w:rsidR="00D31C8D">
        <w:rPr>
          <w:rFonts w:asciiTheme="minorHAnsi" w:hAnsiTheme="minorHAnsi"/>
          <w:b w:val="0"/>
          <w:sz w:val="22"/>
          <w:szCs w:val="22"/>
        </w:rPr>
        <w:t>a</w:t>
      </w:r>
      <w:r>
        <w:rPr>
          <w:rFonts w:asciiTheme="minorHAnsi" w:hAnsiTheme="minorHAnsi"/>
          <w:b w:val="0"/>
          <w:sz w:val="22"/>
          <w:szCs w:val="22"/>
        </w:rPr>
        <w:t xml:space="preserve"> ke stravování ve školní jídelně</w:t>
      </w:r>
    </w:p>
    <w:p w:rsidR="00D31C8D" w:rsidRPr="008526D2" w:rsidRDefault="00D31C8D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3A7A93" w:rsidRPr="00DE71FB" w:rsidRDefault="00DE535C" w:rsidP="003A7A93">
      <w:pPr>
        <w:pStyle w:val="Nzev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="003A7A93" w:rsidRPr="00DE71FB">
        <w:rPr>
          <w:rFonts w:asciiTheme="minorHAnsi" w:hAnsiTheme="minorHAnsi"/>
          <w:sz w:val="22"/>
          <w:szCs w:val="22"/>
        </w:rPr>
        <w:t xml:space="preserve">yplněný </w:t>
      </w:r>
      <w:r w:rsidR="003A7A93">
        <w:rPr>
          <w:rFonts w:asciiTheme="minorHAnsi" w:hAnsiTheme="minorHAnsi"/>
          <w:sz w:val="22"/>
          <w:szCs w:val="22"/>
        </w:rPr>
        <w:t xml:space="preserve">osobní </w:t>
      </w:r>
      <w:r w:rsidR="003A7A93" w:rsidRPr="00DE71FB">
        <w:rPr>
          <w:rFonts w:asciiTheme="minorHAnsi" w:hAnsiTheme="minorHAnsi"/>
          <w:sz w:val="22"/>
          <w:szCs w:val="22"/>
        </w:rPr>
        <w:t xml:space="preserve">dotazník </w:t>
      </w:r>
      <w:r>
        <w:rPr>
          <w:rFonts w:asciiTheme="minorHAnsi" w:hAnsiTheme="minorHAnsi"/>
          <w:sz w:val="22"/>
          <w:szCs w:val="22"/>
        </w:rPr>
        <w:t xml:space="preserve">(v každém případě) </w:t>
      </w:r>
      <w:r w:rsidR="003A7A93" w:rsidRPr="00DE71FB">
        <w:rPr>
          <w:rFonts w:asciiTheme="minorHAnsi" w:hAnsiTheme="minorHAnsi"/>
          <w:sz w:val="22"/>
          <w:szCs w:val="22"/>
        </w:rPr>
        <w:t xml:space="preserve">a přihlášku </w:t>
      </w:r>
      <w:r w:rsidR="003A7A93">
        <w:rPr>
          <w:rFonts w:asciiTheme="minorHAnsi" w:hAnsiTheme="minorHAnsi"/>
          <w:sz w:val="22"/>
          <w:szCs w:val="22"/>
        </w:rPr>
        <w:t>ke stravování</w:t>
      </w:r>
      <w:r>
        <w:rPr>
          <w:rFonts w:asciiTheme="minorHAnsi" w:hAnsiTheme="minorHAnsi"/>
          <w:sz w:val="22"/>
          <w:szCs w:val="22"/>
        </w:rPr>
        <w:t xml:space="preserve"> (v případě zájmu o obědy)</w:t>
      </w:r>
      <w:r w:rsidR="0074024B">
        <w:rPr>
          <w:rFonts w:asciiTheme="minorHAnsi" w:hAnsiTheme="minorHAnsi"/>
          <w:sz w:val="22"/>
          <w:szCs w:val="22"/>
        </w:rPr>
        <w:t xml:space="preserve"> </w:t>
      </w:r>
      <w:r w:rsidR="003A7A93" w:rsidRPr="00DE71FB">
        <w:rPr>
          <w:rFonts w:asciiTheme="minorHAnsi" w:hAnsiTheme="minorHAnsi"/>
          <w:sz w:val="22"/>
          <w:szCs w:val="22"/>
        </w:rPr>
        <w:t xml:space="preserve">zašlete, prosím, </w:t>
      </w:r>
      <w:r w:rsidR="00FE5CE6">
        <w:rPr>
          <w:rFonts w:asciiTheme="minorHAnsi" w:hAnsiTheme="minorHAnsi"/>
          <w:sz w:val="22"/>
          <w:szCs w:val="22"/>
        </w:rPr>
        <w:t xml:space="preserve">poštou </w:t>
      </w:r>
      <w:r w:rsidR="003A7A93" w:rsidRPr="00DE71FB">
        <w:rPr>
          <w:rFonts w:asciiTheme="minorHAnsi" w:hAnsiTheme="minorHAnsi"/>
          <w:sz w:val="22"/>
          <w:szCs w:val="22"/>
        </w:rPr>
        <w:t>na adresu školy</w:t>
      </w:r>
      <w:r w:rsidR="00FE5CE6">
        <w:rPr>
          <w:rFonts w:asciiTheme="minorHAnsi" w:hAnsiTheme="minorHAnsi"/>
          <w:sz w:val="22"/>
          <w:szCs w:val="22"/>
        </w:rPr>
        <w:t>,</w:t>
      </w:r>
      <w:r w:rsidR="003A7A93">
        <w:rPr>
          <w:rFonts w:asciiTheme="minorHAnsi" w:hAnsiTheme="minorHAnsi"/>
          <w:sz w:val="22"/>
          <w:szCs w:val="22"/>
        </w:rPr>
        <w:t xml:space="preserve"> můžete </w:t>
      </w:r>
      <w:r w:rsidR="00FE5CE6">
        <w:rPr>
          <w:rFonts w:asciiTheme="minorHAnsi" w:hAnsiTheme="minorHAnsi"/>
          <w:sz w:val="22"/>
          <w:szCs w:val="22"/>
        </w:rPr>
        <w:t xml:space="preserve">ho také </w:t>
      </w:r>
      <w:r w:rsidR="003A7A93">
        <w:rPr>
          <w:rFonts w:asciiTheme="minorHAnsi" w:hAnsiTheme="minorHAnsi"/>
          <w:sz w:val="22"/>
          <w:szCs w:val="22"/>
        </w:rPr>
        <w:t>donést osobně na studijní oddělení školy</w:t>
      </w:r>
      <w:r w:rsidR="003A7A93" w:rsidRPr="00DE71FB">
        <w:rPr>
          <w:rFonts w:asciiTheme="minorHAnsi" w:hAnsiTheme="minorHAnsi"/>
          <w:sz w:val="22"/>
          <w:szCs w:val="22"/>
        </w:rPr>
        <w:t>.</w:t>
      </w:r>
      <w:r w:rsidR="00FE5CE6">
        <w:rPr>
          <w:rFonts w:asciiTheme="minorHAnsi" w:hAnsiTheme="minorHAnsi"/>
          <w:sz w:val="22"/>
          <w:szCs w:val="22"/>
        </w:rPr>
        <w:t xml:space="preserve"> Případně </w:t>
      </w:r>
      <w:proofErr w:type="gramStart"/>
      <w:r w:rsidR="00FE5CE6">
        <w:rPr>
          <w:rFonts w:asciiTheme="minorHAnsi" w:hAnsiTheme="minorHAnsi"/>
          <w:sz w:val="22"/>
          <w:szCs w:val="22"/>
        </w:rPr>
        <w:t>můžete</w:t>
      </w:r>
      <w:proofErr w:type="gramEnd"/>
      <w:r w:rsidR="00FE5CE6">
        <w:rPr>
          <w:rFonts w:asciiTheme="minorHAnsi" w:hAnsiTheme="minorHAnsi"/>
          <w:sz w:val="22"/>
          <w:szCs w:val="22"/>
        </w:rPr>
        <w:t xml:space="preserve"> poslat materiály naskenované na </w:t>
      </w:r>
      <w:proofErr w:type="gramStart"/>
      <w:r w:rsidR="00FE5CE6">
        <w:rPr>
          <w:rFonts w:asciiTheme="minorHAnsi" w:hAnsiTheme="minorHAnsi"/>
          <w:sz w:val="22"/>
          <w:szCs w:val="22"/>
        </w:rPr>
        <w:t>studijni@sps-chrudim</w:t>
      </w:r>
      <w:proofErr w:type="gramEnd"/>
      <w:r w:rsidR="00FE5CE6">
        <w:rPr>
          <w:rFonts w:asciiTheme="minorHAnsi" w:hAnsiTheme="minorHAnsi"/>
          <w:sz w:val="22"/>
          <w:szCs w:val="22"/>
        </w:rPr>
        <w:t>.cz.</w:t>
      </w:r>
    </w:p>
    <w:p w:rsidR="003A7A93" w:rsidRPr="008526D2" w:rsidRDefault="003A7A93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D31C8D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Pro školní rok </w:t>
      </w:r>
      <w:r w:rsidR="00D852C5">
        <w:rPr>
          <w:rFonts w:asciiTheme="minorHAnsi" w:hAnsiTheme="minorHAnsi"/>
          <w:b w:val="0"/>
          <w:sz w:val="22"/>
          <w:szCs w:val="22"/>
        </w:rPr>
        <w:t>201</w:t>
      </w:r>
      <w:r w:rsidR="00D31C8D">
        <w:rPr>
          <w:rFonts w:asciiTheme="minorHAnsi" w:hAnsiTheme="minorHAnsi"/>
          <w:b w:val="0"/>
          <w:sz w:val="22"/>
          <w:szCs w:val="22"/>
        </w:rPr>
        <w:t>9</w:t>
      </w:r>
      <w:r w:rsidR="00D852C5">
        <w:rPr>
          <w:rFonts w:asciiTheme="minorHAnsi" w:hAnsiTheme="minorHAnsi"/>
          <w:b w:val="0"/>
          <w:sz w:val="22"/>
          <w:szCs w:val="22"/>
        </w:rPr>
        <w:t>/20</w:t>
      </w:r>
      <w:r w:rsidR="00D31C8D">
        <w:rPr>
          <w:rFonts w:asciiTheme="minorHAnsi" w:hAnsiTheme="minorHAnsi"/>
          <w:b w:val="0"/>
          <w:sz w:val="22"/>
          <w:szCs w:val="22"/>
        </w:rPr>
        <w:t>20</w:t>
      </w:r>
      <w:r>
        <w:rPr>
          <w:rFonts w:asciiTheme="minorHAnsi" w:hAnsiTheme="minorHAnsi"/>
          <w:b w:val="0"/>
          <w:sz w:val="22"/>
          <w:szCs w:val="22"/>
        </w:rPr>
        <w:t xml:space="preserve"> bude každý žák potřebovat:</w:t>
      </w:r>
      <w:r w:rsidR="00D31C8D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1 pár sportovní obuvi určené do tělocvičny</w:t>
      </w:r>
      <w:r w:rsidR="00D31C8D">
        <w:rPr>
          <w:rFonts w:asciiTheme="minorHAnsi" w:hAnsiTheme="minorHAnsi"/>
          <w:b w:val="0"/>
          <w:sz w:val="22"/>
          <w:szCs w:val="22"/>
        </w:rPr>
        <w:t xml:space="preserve">, 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1 pár sportovní obuvi do přírody</w:t>
      </w:r>
      <w:r w:rsidR="00D31C8D">
        <w:rPr>
          <w:rFonts w:asciiTheme="minorHAnsi" w:hAnsiTheme="minorHAnsi"/>
          <w:b w:val="0"/>
          <w:sz w:val="22"/>
          <w:szCs w:val="22"/>
        </w:rPr>
        <w:t xml:space="preserve">, </w:t>
      </w:r>
      <w:r>
        <w:rPr>
          <w:rFonts w:asciiTheme="minorHAnsi" w:hAnsiTheme="minorHAnsi"/>
          <w:b w:val="0"/>
          <w:sz w:val="22"/>
          <w:szCs w:val="22"/>
        </w:rPr>
        <w:t>sportovní úbor do tělocvičny, teplákovou soupravu pro chladné počasí.</w:t>
      </w:r>
    </w:p>
    <w:p w:rsidR="00484D0D" w:rsidRPr="008526D2" w:rsidRDefault="00484D0D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484D0D" w:rsidRDefault="00484D0D" w:rsidP="00484D0D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Žáci</w:t>
      </w:r>
      <w:r w:rsidR="00D069D0">
        <w:rPr>
          <w:rFonts w:asciiTheme="minorHAnsi" w:hAnsiTheme="minorHAnsi"/>
          <w:b w:val="0"/>
          <w:sz w:val="22"/>
          <w:szCs w:val="22"/>
        </w:rPr>
        <w:t xml:space="preserve"> maturitních</w:t>
      </w:r>
      <w:r>
        <w:rPr>
          <w:rFonts w:asciiTheme="minorHAnsi" w:hAnsiTheme="minorHAnsi"/>
          <w:b w:val="0"/>
          <w:sz w:val="22"/>
          <w:szCs w:val="22"/>
        </w:rPr>
        <w:t xml:space="preserve"> oborů Strojírenství, </w:t>
      </w:r>
      <w:proofErr w:type="spellStart"/>
      <w:r>
        <w:rPr>
          <w:rFonts w:asciiTheme="minorHAnsi" w:hAnsiTheme="minorHAnsi"/>
          <w:b w:val="0"/>
          <w:sz w:val="22"/>
          <w:szCs w:val="22"/>
        </w:rPr>
        <w:t>Mechatronika</w:t>
      </w:r>
      <w:proofErr w:type="spellEnd"/>
      <w:r>
        <w:rPr>
          <w:rFonts w:asciiTheme="minorHAnsi" w:hAnsiTheme="minorHAnsi"/>
          <w:b w:val="0"/>
          <w:sz w:val="22"/>
          <w:szCs w:val="22"/>
        </w:rPr>
        <w:t xml:space="preserve"> a Mechanik strojů a zařízení budou potřebovat:</w:t>
      </w:r>
    </w:p>
    <w:p w:rsidR="00484D0D" w:rsidRDefault="00484D0D" w:rsidP="00484D0D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pracovní oděv (kalhoty, halena), čepici, pracovní rukavice kožené, pracovní obuv s pevnou špičkou, ochranné brýle, ručník a mýdlo.</w:t>
      </w:r>
    </w:p>
    <w:p w:rsidR="00DE71FB" w:rsidRPr="008526D2" w:rsidRDefault="00DE71FB" w:rsidP="00D852C5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B005DE" w:rsidRDefault="00DE71FB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Do 30.</w:t>
      </w:r>
      <w:r w:rsidR="003F17AF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9.</w:t>
      </w:r>
      <w:r w:rsidR="003F17AF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201</w:t>
      </w:r>
      <w:r w:rsidR="008526D2">
        <w:rPr>
          <w:rFonts w:asciiTheme="minorHAnsi" w:hAnsiTheme="minorHAnsi"/>
          <w:b w:val="0"/>
          <w:sz w:val="22"/>
          <w:szCs w:val="22"/>
        </w:rPr>
        <w:t>9</w:t>
      </w:r>
      <w:r>
        <w:rPr>
          <w:rFonts w:asciiTheme="minorHAnsi" w:hAnsiTheme="minorHAnsi"/>
          <w:b w:val="0"/>
          <w:sz w:val="22"/>
          <w:szCs w:val="22"/>
        </w:rPr>
        <w:t xml:space="preserve"> Vás požádáme o úhradu:</w:t>
      </w:r>
      <w:r w:rsidR="00D31C8D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005DE" w:rsidRDefault="00B005DE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</w:t>
      </w:r>
      <w:r w:rsidR="00DE71FB">
        <w:rPr>
          <w:rFonts w:asciiTheme="minorHAnsi" w:hAnsiTheme="minorHAnsi"/>
          <w:b w:val="0"/>
          <w:sz w:val="22"/>
          <w:szCs w:val="22"/>
        </w:rPr>
        <w:t>půjčovné</w:t>
      </w:r>
      <w:r>
        <w:rPr>
          <w:rFonts w:asciiTheme="minorHAnsi" w:hAnsiTheme="minorHAnsi"/>
          <w:b w:val="0"/>
          <w:sz w:val="22"/>
          <w:szCs w:val="22"/>
        </w:rPr>
        <w:t>ho za</w:t>
      </w:r>
      <w:r w:rsidR="00DE71FB">
        <w:rPr>
          <w:rFonts w:asciiTheme="minorHAnsi" w:hAnsiTheme="minorHAnsi"/>
          <w:b w:val="0"/>
          <w:sz w:val="22"/>
          <w:szCs w:val="22"/>
        </w:rPr>
        <w:t xml:space="preserve"> učebnic</w:t>
      </w:r>
      <w:r>
        <w:rPr>
          <w:rFonts w:asciiTheme="minorHAnsi" w:hAnsiTheme="minorHAnsi"/>
          <w:b w:val="0"/>
          <w:sz w:val="22"/>
          <w:szCs w:val="22"/>
        </w:rPr>
        <w:t>e (částka se liší podle oboru vzdělávání)</w:t>
      </w:r>
    </w:p>
    <w:p w:rsidR="00B005DE" w:rsidRDefault="00B005DE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příspěvku do </w:t>
      </w:r>
      <w:r w:rsidR="00DE71FB">
        <w:rPr>
          <w:rFonts w:asciiTheme="minorHAnsi" w:hAnsiTheme="minorHAnsi"/>
          <w:b w:val="0"/>
          <w:sz w:val="22"/>
          <w:szCs w:val="22"/>
        </w:rPr>
        <w:t>fond</w:t>
      </w:r>
      <w:r>
        <w:rPr>
          <w:rFonts w:asciiTheme="minorHAnsi" w:hAnsiTheme="minorHAnsi"/>
          <w:b w:val="0"/>
          <w:sz w:val="22"/>
          <w:szCs w:val="22"/>
        </w:rPr>
        <w:t>u</w:t>
      </w:r>
      <w:r w:rsidR="00DE71FB">
        <w:rPr>
          <w:rFonts w:asciiTheme="minorHAnsi" w:hAnsiTheme="minorHAnsi"/>
          <w:b w:val="0"/>
          <w:sz w:val="22"/>
          <w:szCs w:val="22"/>
        </w:rPr>
        <w:t xml:space="preserve"> SRPŠ</w:t>
      </w:r>
      <w:r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E71FB" w:rsidRDefault="00B005DE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poplatku za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pořízení ISIC karty, která slouží jako žákovský průkaz</w:t>
      </w:r>
      <w:r>
        <w:rPr>
          <w:rFonts w:asciiTheme="minorHAnsi" w:hAnsiTheme="minorHAnsi"/>
          <w:b w:val="0"/>
          <w:sz w:val="22"/>
          <w:szCs w:val="22"/>
        </w:rPr>
        <w:t xml:space="preserve">, který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žákům umož</w:t>
      </w:r>
      <w:r>
        <w:rPr>
          <w:rFonts w:asciiTheme="minorHAnsi" w:hAnsiTheme="minorHAnsi"/>
          <w:b w:val="0"/>
          <w:sz w:val="22"/>
          <w:szCs w:val="22"/>
        </w:rPr>
        <w:t>ňuje</w:t>
      </w:r>
      <w:r w:rsidR="00CA2291" w:rsidRPr="00CA2291">
        <w:rPr>
          <w:rFonts w:asciiTheme="minorHAnsi" w:hAnsiTheme="minorHAnsi"/>
          <w:b w:val="0"/>
          <w:sz w:val="22"/>
          <w:szCs w:val="22"/>
        </w:rPr>
        <w:t xml:space="preserve"> vstup </w:t>
      </w:r>
      <w:proofErr w:type="gramStart"/>
      <w:r w:rsidR="00CA2291" w:rsidRPr="00CA2291">
        <w:rPr>
          <w:rFonts w:asciiTheme="minorHAnsi" w:hAnsiTheme="minorHAnsi"/>
          <w:b w:val="0"/>
          <w:sz w:val="22"/>
          <w:szCs w:val="22"/>
        </w:rPr>
        <w:t xml:space="preserve">do </w:t>
      </w:r>
      <w:r w:rsidR="008526D2">
        <w:rPr>
          <w:rFonts w:asciiTheme="minorHAnsi" w:hAnsiTheme="minorHAnsi"/>
          <w:b w:val="0"/>
          <w:sz w:val="22"/>
          <w:szCs w:val="22"/>
        </w:rPr>
        <w:t xml:space="preserve">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školy</w:t>
      </w:r>
      <w:proofErr w:type="gramEnd"/>
      <w:r w:rsidR="00CA2291" w:rsidRPr="00CA2291">
        <w:rPr>
          <w:rFonts w:asciiTheme="minorHAnsi" w:hAnsiTheme="minorHAnsi"/>
          <w:b w:val="0"/>
          <w:sz w:val="22"/>
          <w:szCs w:val="22"/>
        </w:rPr>
        <w:t xml:space="preserve"> a objednávání</w:t>
      </w:r>
      <w:r w:rsidR="00DE623C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 xml:space="preserve">a výdej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stravy ve školní jídelně</w:t>
      </w:r>
      <w:r w:rsidR="00CA2291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37666" w:rsidRPr="008526D2" w:rsidRDefault="00D37666" w:rsidP="00DE623C">
      <w:pPr>
        <w:pStyle w:val="Nzev"/>
        <w:jc w:val="both"/>
        <w:rPr>
          <w:rFonts w:asciiTheme="minorHAnsi" w:hAnsiTheme="minorHAnsi"/>
          <w:b w:val="0"/>
          <w:sz w:val="16"/>
          <w:szCs w:val="16"/>
        </w:rPr>
      </w:pPr>
    </w:p>
    <w:p w:rsidR="00B005DE" w:rsidRDefault="00D37666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Celková </w:t>
      </w:r>
      <w:r w:rsidR="00B005DE">
        <w:rPr>
          <w:rFonts w:asciiTheme="minorHAnsi" w:hAnsiTheme="minorHAnsi"/>
          <w:b w:val="0"/>
          <w:sz w:val="22"/>
          <w:szCs w:val="22"/>
        </w:rPr>
        <w:t xml:space="preserve">konkrétní </w:t>
      </w:r>
      <w:r>
        <w:rPr>
          <w:rFonts w:asciiTheme="minorHAnsi" w:hAnsiTheme="minorHAnsi"/>
          <w:b w:val="0"/>
          <w:sz w:val="22"/>
          <w:szCs w:val="22"/>
        </w:rPr>
        <w:t>částka Vám bude upřesněna po nástupu Vašeho syna do školy (písemně,</w:t>
      </w:r>
      <w:r w:rsidR="00D31C8D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37666" w:rsidRDefault="00D37666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e-mailem)</w:t>
      </w:r>
      <w:r w:rsidR="00E41190">
        <w:rPr>
          <w:rFonts w:asciiTheme="minorHAnsi" w:hAnsiTheme="minorHAnsi"/>
          <w:b w:val="0"/>
          <w:sz w:val="22"/>
          <w:szCs w:val="22"/>
        </w:rPr>
        <w:t>.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8526D2" w:rsidRDefault="008526D2" w:rsidP="005F4F06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F4F06" w:rsidRDefault="00DE71FB" w:rsidP="005F4F06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Chrudimi 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dne </w:t>
      </w:r>
      <w:r w:rsidR="003E31BC">
        <w:rPr>
          <w:rFonts w:asciiTheme="minorHAnsi" w:hAnsiTheme="minorHAnsi"/>
          <w:b w:val="0"/>
          <w:sz w:val="22"/>
          <w:szCs w:val="22"/>
        </w:rPr>
        <w:t>8</w:t>
      </w:r>
      <w:r w:rsidR="00C1647F" w:rsidRPr="00CA2291">
        <w:rPr>
          <w:rFonts w:asciiTheme="minorHAnsi" w:hAnsiTheme="minorHAnsi"/>
          <w:b w:val="0"/>
          <w:sz w:val="22"/>
          <w:szCs w:val="22"/>
        </w:rPr>
        <w:t>. dubna 201</w:t>
      </w:r>
      <w:r w:rsidR="00D31C8D">
        <w:rPr>
          <w:rFonts w:asciiTheme="minorHAnsi" w:hAnsiTheme="minorHAnsi"/>
          <w:b w:val="0"/>
          <w:sz w:val="22"/>
          <w:szCs w:val="22"/>
        </w:rPr>
        <w:t>9</w:t>
      </w:r>
    </w:p>
    <w:sectPr w:rsidR="005F4F06" w:rsidSect="008526D2">
      <w:pgSz w:w="11906" w:h="16838" w:code="9"/>
      <w:pgMar w:top="426" w:right="1417" w:bottom="709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47A"/>
    <w:rsid w:val="00013E2E"/>
    <w:rsid w:val="00016853"/>
    <w:rsid w:val="00025B09"/>
    <w:rsid w:val="00031492"/>
    <w:rsid w:val="00035DC8"/>
    <w:rsid w:val="00043379"/>
    <w:rsid w:val="000535B1"/>
    <w:rsid w:val="00061528"/>
    <w:rsid w:val="00064F8C"/>
    <w:rsid w:val="00074E46"/>
    <w:rsid w:val="00080058"/>
    <w:rsid w:val="00086448"/>
    <w:rsid w:val="00095D89"/>
    <w:rsid w:val="000A434A"/>
    <w:rsid w:val="000B5A5D"/>
    <w:rsid w:val="000D03FC"/>
    <w:rsid w:val="000D7431"/>
    <w:rsid w:val="000E17A9"/>
    <w:rsid w:val="000F3F4F"/>
    <w:rsid w:val="00140769"/>
    <w:rsid w:val="00157358"/>
    <w:rsid w:val="00164A5C"/>
    <w:rsid w:val="00172CAF"/>
    <w:rsid w:val="001736A4"/>
    <w:rsid w:val="00187743"/>
    <w:rsid w:val="001B2F21"/>
    <w:rsid w:val="001B3B1C"/>
    <w:rsid w:val="001C4899"/>
    <w:rsid w:val="00213B52"/>
    <w:rsid w:val="002447D7"/>
    <w:rsid w:val="00250BDA"/>
    <w:rsid w:val="00254DF1"/>
    <w:rsid w:val="002573CB"/>
    <w:rsid w:val="0028447E"/>
    <w:rsid w:val="00286260"/>
    <w:rsid w:val="002B572B"/>
    <w:rsid w:val="002C3AA2"/>
    <w:rsid w:val="002D7E5A"/>
    <w:rsid w:val="002E36A1"/>
    <w:rsid w:val="002E535E"/>
    <w:rsid w:val="00301A18"/>
    <w:rsid w:val="0032140C"/>
    <w:rsid w:val="00325D36"/>
    <w:rsid w:val="003270BE"/>
    <w:rsid w:val="00330B9E"/>
    <w:rsid w:val="003378A8"/>
    <w:rsid w:val="00346FEF"/>
    <w:rsid w:val="00347BF9"/>
    <w:rsid w:val="0035143E"/>
    <w:rsid w:val="0035416B"/>
    <w:rsid w:val="00356B1F"/>
    <w:rsid w:val="00362B9B"/>
    <w:rsid w:val="003807C8"/>
    <w:rsid w:val="003A50B3"/>
    <w:rsid w:val="003A7A93"/>
    <w:rsid w:val="003C38D7"/>
    <w:rsid w:val="003D0F79"/>
    <w:rsid w:val="003D39FE"/>
    <w:rsid w:val="003D50A4"/>
    <w:rsid w:val="003E31BC"/>
    <w:rsid w:val="003F17AF"/>
    <w:rsid w:val="003F4641"/>
    <w:rsid w:val="00414933"/>
    <w:rsid w:val="00416020"/>
    <w:rsid w:val="004237E0"/>
    <w:rsid w:val="00425487"/>
    <w:rsid w:val="00435D8E"/>
    <w:rsid w:val="00444EFE"/>
    <w:rsid w:val="004470CA"/>
    <w:rsid w:val="00447E2E"/>
    <w:rsid w:val="00450D5A"/>
    <w:rsid w:val="00457415"/>
    <w:rsid w:val="004736AB"/>
    <w:rsid w:val="00484D0D"/>
    <w:rsid w:val="00493725"/>
    <w:rsid w:val="004B05CA"/>
    <w:rsid w:val="004E0E26"/>
    <w:rsid w:val="004F4849"/>
    <w:rsid w:val="005004E8"/>
    <w:rsid w:val="00501CB5"/>
    <w:rsid w:val="005039CA"/>
    <w:rsid w:val="00504B06"/>
    <w:rsid w:val="00537F9C"/>
    <w:rsid w:val="00540292"/>
    <w:rsid w:val="0055144B"/>
    <w:rsid w:val="00554050"/>
    <w:rsid w:val="005571F4"/>
    <w:rsid w:val="00582940"/>
    <w:rsid w:val="005835EC"/>
    <w:rsid w:val="005A1C05"/>
    <w:rsid w:val="005A3F39"/>
    <w:rsid w:val="005A427E"/>
    <w:rsid w:val="005B1040"/>
    <w:rsid w:val="005D021F"/>
    <w:rsid w:val="005D51A8"/>
    <w:rsid w:val="005E5F22"/>
    <w:rsid w:val="005F4F06"/>
    <w:rsid w:val="00600255"/>
    <w:rsid w:val="0060097B"/>
    <w:rsid w:val="006121E0"/>
    <w:rsid w:val="00622C06"/>
    <w:rsid w:val="006324B4"/>
    <w:rsid w:val="00650FB0"/>
    <w:rsid w:val="006549EA"/>
    <w:rsid w:val="00655225"/>
    <w:rsid w:val="00655CC3"/>
    <w:rsid w:val="006750C6"/>
    <w:rsid w:val="0067550B"/>
    <w:rsid w:val="006A204C"/>
    <w:rsid w:val="006C0133"/>
    <w:rsid w:val="006C132A"/>
    <w:rsid w:val="006C6D44"/>
    <w:rsid w:val="006D01CE"/>
    <w:rsid w:val="006D0303"/>
    <w:rsid w:val="006D447A"/>
    <w:rsid w:val="006D66F5"/>
    <w:rsid w:val="006E27A0"/>
    <w:rsid w:val="006E575C"/>
    <w:rsid w:val="006F5D54"/>
    <w:rsid w:val="00723379"/>
    <w:rsid w:val="00733393"/>
    <w:rsid w:val="0074024B"/>
    <w:rsid w:val="00744BF5"/>
    <w:rsid w:val="007948D0"/>
    <w:rsid w:val="00797D12"/>
    <w:rsid w:val="007A1292"/>
    <w:rsid w:val="007A43FD"/>
    <w:rsid w:val="007A458D"/>
    <w:rsid w:val="007E709B"/>
    <w:rsid w:val="008337B7"/>
    <w:rsid w:val="00834182"/>
    <w:rsid w:val="008526D2"/>
    <w:rsid w:val="008570A5"/>
    <w:rsid w:val="00860235"/>
    <w:rsid w:val="00866DF1"/>
    <w:rsid w:val="0087007B"/>
    <w:rsid w:val="008A462C"/>
    <w:rsid w:val="008B1023"/>
    <w:rsid w:val="008C229D"/>
    <w:rsid w:val="008C624F"/>
    <w:rsid w:val="008D154E"/>
    <w:rsid w:val="008D468C"/>
    <w:rsid w:val="008F36CB"/>
    <w:rsid w:val="009074A1"/>
    <w:rsid w:val="009163CE"/>
    <w:rsid w:val="0092060C"/>
    <w:rsid w:val="00941CB9"/>
    <w:rsid w:val="00943A26"/>
    <w:rsid w:val="0094531A"/>
    <w:rsid w:val="00947880"/>
    <w:rsid w:val="009870FB"/>
    <w:rsid w:val="009A1694"/>
    <w:rsid w:val="009A1CB3"/>
    <w:rsid w:val="009A7849"/>
    <w:rsid w:val="009B527F"/>
    <w:rsid w:val="00A30D77"/>
    <w:rsid w:val="00A31CA3"/>
    <w:rsid w:val="00A5018F"/>
    <w:rsid w:val="00A549BE"/>
    <w:rsid w:val="00A564E3"/>
    <w:rsid w:val="00A573E9"/>
    <w:rsid w:val="00A9659E"/>
    <w:rsid w:val="00AA015F"/>
    <w:rsid w:val="00AC57AA"/>
    <w:rsid w:val="00AD0331"/>
    <w:rsid w:val="00AE13C8"/>
    <w:rsid w:val="00AE145B"/>
    <w:rsid w:val="00AE3FA1"/>
    <w:rsid w:val="00AE6B2F"/>
    <w:rsid w:val="00AE72E2"/>
    <w:rsid w:val="00AF67F5"/>
    <w:rsid w:val="00B005DE"/>
    <w:rsid w:val="00B125D5"/>
    <w:rsid w:val="00B34618"/>
    <w:rsid w:val="00B52E78"/>
    <w:rsid w:val="00B61F01"/>
    <w:rsid w:val="00B708F7"/>
    <w:rsid w:val="00B70FEE"/>
    <w:rsid w:val="00B71EAB"/>
    <w:rsid w:val="00B74C59"/>
    <w:rsid w:val="00B74FBA"/>
    <w:rsid w:val="00B9126E"/>
    <w:rsid w:val="00B97455"/>
    <w:rsid w:val="00BC70A5"/>
    <w:rsid w:val="00BD0E63"/>
    <w:rsid w:val="00BE7877"/>
    <w:rsid w:val="00C01D43"/>
    <w:rsid w:val="00C02847"/>
    <w:rsid w:val="00C1647F"/>
    <w:rsid w:val="00C16A63"/>
    <w:rsid w:val="00C229C6"/>
    <w:rsid w:val="00C327E0"/>
    <w:rsid w:val="00C357FC"/>
    <w:rsid w:val="00C35BC5"/>
    <w:rsid w:val="00C3758B"/>
    <w:rsid w:val="00C37E7C"/>
    <w:rsid w:val="00C554DC"/>
    <w:rsid w:val="00C61207"/>
    <w:rsid w:val="00C61EDE"/>
    <w:rsid w:val="00C82DF8"/>
    <w:rsid w:val="00C9586A"/>
    <w:rsid w:val="00CA16C3"/>
    <w:rsid w:val="00CA2291"/>
    <w:rsid w:val="00CA503C"/>
    <w:rsid w:val="00CB2C0D"/>
    <w:rsid w:val="00CC55A0"/>
    <w:rsid w:val="00CD6A5C"/>
    <w:rsid w:val="00CE5005"/>
    <w:rsid w:val="00CF1BDE"/>
    <w:rsid w:val="00D02591"/>
    <w:rsid w:val="00D053AA"/>
    <w:rsid w:val="00D069D0"/>
    <w:rsid w:val="00D10EBD"/>
    <w:rsid w:val="00D2131B"/>
    <w:rsid w:val="00D30B67"/>
    <w:rsid w:val="00D31C8D"/>
    <w:rsid w:val="00D37666"/>
    <w:rsid w:val="00D42F31"/>
    <w:rsid w:val="00D46643"/>
    <w:rsid w:val="00D5259E"/>
    <w:rsid w:val="00D65805"/>
    <w:rsid w:val="00D7245F"/>
    <w:rsid w:val="00D815D1"/>
    <w:rsid w:val="00D852C5"/>
    <w:rsid w:val="00DA7FB2"/>
    <w:rsid w:val="00DC10C4"/>
    <w:rsid w:val="00DD132C"/>
    <w:rsid w:val="00DD5C39"/>
    <w:rsid w:val="00DE535C"/>
    <w:rsid w:val="00DE623C"/>
    <w:rsid w:val="00DE71FB"/>
    <w:rsid w:val="00DF1856"/>
    <w:rsid w:val="00DF6C50"/>
    <w:rsid w:val="00E058ED"/>
    <w:rsid w:val="00E078F9"/>
    <w:rsid w:val="00E07DDE"/>
    <w:rsid w:val="00E117EF"/>
    <w:rsid w:val="00E268E2"/>
    <w:rsid w:val="00E301C6"/>
    <w:rsid w:val="00E41190"/>
    <w:rsid w:val="00E42810"/>
    <w:rsid w:val="00E45F30"/>
    <w:rsid w:val="00E94DDD"/>
    <w:rsid w:val="00ED081F"/>
    <w:rsid w:val="00EE6610"/>
    <w:rsid w:val="00EF1328"/>
    <w:rsid w:val="00F04817"/>
    <w:rsid w:val="00F256E6"/>
    <w:rsid w:val="00F4006C"/>
    <w:rsid w:val="00F5012C"/>
    <w:rsid w:val="00F63C73"/>
    <w:rsid w:val="00F71C1D"/>
    <w:rsid w:val="00F740B6"/>
    <w:rsid w:val="00F847FC"/>
    <w:rsid w:val="00FA0659"/>
    <w:rsid w:val="00FA7CCB"/>
    <w:rsid w:val="00FB1EF2"/>
    <w:rsid w:val="00FB3AD1"/>
    <w:rsid w:val="00FC0B9F"/>
    <w:rsid w:val="00FD44D5"/>
    <w:rsid w:val="00FD4A10"/>
    <w:rsid w:val="00FD52C4"/>
    <w:rsid w:val="00FE5CE6"/>
    <w:rsid w:val="00FE7476"/>
    <w:rsid w:val="00FF4353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E71F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DE71F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zevChar">
    <w:name w:val="Název Char"/>
    <w:basedOn w:val="Standardnpsmoodstavce"/>
    <w:link w:val="Nzev"/>
    <w:rsid w:val="00484D0D"/>
    <w:rPr>
      <w:b/>
    </w:rPr>
  </w:style>
  <w:style w:type="character" w:styleId="Hypertextovodkaz">
    <w:name w:val="Hyperlink"/>
    <w:basedOn w:val="Standardnpsmoodstavce"/>
    <w:rsid w:val="00B005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dijni@sps-chrudi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3</TotalTime>
  <Pages>1</Pages>
  <Words>443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4</cp:revision>
  <cp:lastPrinted>2018-06-14T10:15:00Z</cp:lastPrinted>
  <dcterms:created xsi:type="dcterms:W3CDTF">2019-03-20T13:19:00Z</dcterms:created>
  <dcterms:modified xsi:type="dcterms:W3CDTF">2019-04-08T12:25:00Z</dcterms:modified>
</cp:coreProperties>
</file>