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659" w:rsidRDefault="009E28FF" w:rsidP="00834182">
      <w:pPr>
        <w:pStyle w:val="Nzev"/>
        <w:ind w:left="708" w:firstLine="568"/>
        <w:jc w:val="left"/>
        <w:rPr>
          <w:rFonts w:ascii="Arial" w:hAnsi="Arial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1062990" cy="531495"/>
            <wp:effectExtent l="0" t="0" r="0" b="0"/>
            <wp:wrapSquare wrapText="bothSides"/>
            <wp:docPr id="94" name="obrázek 94" descr="sps chrudim cmyk male rozli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ps chrudim cmyk male rozlisen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3CB">
        <w:rPr>
          <w:rFonts w:ascii="Arial" w:hAnsi="Arial"/>
          <w:b w:val="0"/>
          <w:sz w:val="28"/>
          <w:szCs w:val="28"/>
        </w:rPr>
        <w:t xml:space="preserve"> </w:t>
      </w:r>
      <w:r w:rsidR="009163CE">
        <w:rPr>
          <w:rFonts w:ascii="Arial" w:hAnsi="Arial"/>
          <w:b w:val="0"/>
          <w:sz w:val="28"/>
          <w:szCs w:val="28"/>
        </w:rPr>
        <w:t xml:space="preserve"> </w:t>
      </w:r>
      <w:r w:rsidR="00FA0659" w:rsidRPr="009F49E7">
        <w:rPr>
          <w:rFonts w:ascii="Arial" w:hAnsi="Arial"/>
          <w:b w:val="0"/>
          <w:sz w:val="28"/>
          <w:szCs w:val="28"/>
        </w:rPr>
        <w:t xml:space="preserve">Střední průmyslová </w:t>
      </w:r>
      <w:r w:rsidR="002B572B">
        <w:rPr>
          <w:rFonts w:ascii="Arial" w:hAnsi="Arial"/>
          <w:b w:val="0"/>
          <w:sz w:val="28"/>
          <w:szCs w:val="28"/>
        </w:rPr>
        <w:t xml:space="preserve">škola </w:t>
      </w:r>
      <w:r w:rsidR="00FA0659">
        <w:rPr>
          <w:rFonts w:ascii="Arial" w:hAnsi="Arial"/>
          <w:b w:val="0"/>
          <w:sz w:val="28"/>
          <w:szCs w:val="28"/>
        </w:rPr>
        <w:t>Chrudim</w:t>
      </w:r>
    </w:p>
    <w:p w:rsidR="002B572B" w:rsidRDefault="009E28FF" w:rsidP="009E28FF">
      <w:pPr>
        <w:pStyle w:val="Nzev"/>
        <w:jc w:val="left"/>
        <w:rPr>
          <w:rFonts w:ascii="Arial" w:hAnsi="Arial"/>
          <w:b w:val="0"/>
          <w:sz w:val="24"/>
          <w:szCs w:val="24"/>
        </w:rPr>
      </w:pPr>
      <w:r>
        <w:rPr>
          <w:rFonts w:ascii="Arial" w:hAnsi="Arial"/>
          <w:b w:val="0"/>
          <w:sz w:val="24"/>
          <w:szCs w:val="24"/>
        </w:rPr>
        <w:t xml:space="preserve">Čáslavská 973, 537 01 </w:t>
      </w:r>
      <w:r w:rsidR="00FA0659" w:rsidRPr="009F49E7">
        <w:rPr>
          <w:rFonts w:ascii="Arial" w:hAnsi="Arial"/>
          <w:b w:val="0"/>
          <w:sz w:val="24"/>
          <w:szCs w:val="24"/>
        </w:rPr>
        <w:t>Chrudim</w:t>
      </w:r>
      <w:r>
        <w:rPr>
          <w:rFonts w:ascii="Arial" w:hAnsi="Arial"/>
          <w:b w:val="0"/>
          <w:sz w:val="24"/>
          <w:szCs w:val="24"/>
        </w:rPr>
        <w:t xml:space="preserve"> IV</w:t>
      </w:r>
      <w:r w:rsidR="00FA0659">
        <w:rPr>
          <w:rFonts w:ascii="Arial" w:hAnsi="Arial"/>
          <w:b w:val="0"/>
          <w:sz w:val="24"/>
          <w:szCs w:val="24"/>
        </w:rPr>
        <w:t xml:space="preserve">, </w:t>
      </w:r>
    </w:p>
    <w:p w:rsidR="00FA0659" w:rsidRPr="002B572B" w:rsidRDefault="00FA0659" w:rsidP="002B572B">
      <w:pPr>
        <w:pStyle w:val="Nzev"/>
        <w:spacing w:before="20"/>
        <w:ind w:left="2126" w:firstLine="709"/>
        <w:jc w:val="left"/>
        <w:rPr>
          <w:rFonts w:ascii="Arial" w:hAnsi="Arial"/>
        </w:rPr>
      </w:pPr>
      <w:r w:rsidRPr="002B572B">
        <w:rPr>
          <w:rFonts w:ascii="Arial" w:hAnsi="Arial"/>
        </w:rPr>
        <w:t>Zřizovatel: Pardubický kraj</w:t>
      </w:r>
    </w:p>
    <w:p w:rsidR="00BD0E63" w:rsidRDefault="00BD0E63" w:rsidP="00BD0E63">
      <w:pPr>
        <w:pStyle w:val="Nzev"/>
        <w:ind w:left="2124" w:firstLine="708"/>
        <w:jc w:val="left"/>
        <w:rPr>
          <w:rFonts w:ascii="Arial" w:hAnsi="Arial"/>
          <w:sz w:val="18"/>
          <w:szCs w:val="18"/>
        </w:rPr>
      </w:pPr>
    </w:p>
    <w:p w:rsidR="00DE71FB" w:rsidRDefault="00DE71FB" w:rsidP="00DE71FB">
      <w:pPr>
        <w:pStyle w:val="Nzev"/>
        <w:jc w:val="left"/>
        <w:rPr>
          <w:rFonts w:ascii="Arial" w:hAnsi="Arial"/>
          <w:sz w:val="18"/>
          <w:szCs w:val="18"/>
        </w:rPr>
      </w:pPr>
    </w:p>
    <w:p w:rsidR="00DE71FB" w:rsidRDefault="00DE71FB" w:rsidP="00DE71FB">
      <w:pPr>
        <w:pStyle w:val="Nzev"/>
        <w:jc w:val="left"/>
        <w:rPr>
          <w:rFonts w:ascii="Arial" w:hAnsi="Arial"/>
          <w:sz w:val="18"/>
          <w:szCs w:val="18"/>
        </w:rPr>
      </w:pPr>
    </w:p>
    <w:p w:rsidR="00A2292B" w:rsidRDefault="00A2292B" w:rsidP="00A2292B">
      <w:pPr>
        <w:pStyle w:val="Nzev"/>
        <w:jc w:val="righ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 Chrudimi </w:t>
      </w:r>
      <w:r w:rsidRPr="000057F1">
        <w:rPr>
          <w:rFonts w:asciiTheme="minorHAnsi" w:hAnsiTheme="minorHAnsi"/>
          <w:b w:val="0"/>
          <w:sz w:val="22"/>
          <w:szCs w:val="22"/>
        </w:rPr>
        <w:t xml:space="preserve">dne </w:t>
      </w:r>
      <w:r w:rsidR="00350C88">
        <w:rPr>
          <w:rFonts w:asciiTheme="minorHAnsi" w:hAnsiTheme="minorHAnsi"/>
          <w:b w:val="0"/>
          <w:sz w:val="22"/>
          <w:szCs w:val="22"/>
        </w:rPr>
        <w:t>19</w:t>
      </w:r>
      <w:r w:rsidRPr="000057F1">
        <w:rPr>
          <w:rFonts w:asciiTheme="minorHAnsi" w:hAnsiTheme="minorHAnsi"/>
          <w:b w:val="0"/>
          <w:sz w:val="22"/>
          <w:szCs w:val="22"/>
        </w:rPr>
        <w:t xml:space="preserve">. </w:t>
      </w:r>
      <w:r w:rsidR="00350C88">
        <w:rPr>
          <w:rFonts w:asciiTheme="minorHAnsi" w:hAnsiTheme="minorHAnsi"/>
          <w:b w:val="0"/>
          <w:sz w:val="22"/>
          <w:szCs w:val="22"/>
        </w:rPr>
        <w:t>března</w:t>
      </w:r>
      <w:r w:rsidRPr="000057F1">
        <w:rPr>
          <w:rFonts w:asciiTheme="minorHAnsi" w:hAnsiTheme="minorHAnsi"/>
          <w:b w:val="0"/>
          <w:sz w:val="22"/>
          <w:szCs w:val="22"/>
        </w:rPr>
        <w:t xml:space="preserve"> 201</w:t>
      </w:r>
      <w:r w:rsidR="00350C88">
        <w:rPr>
          <w:rFonts w:asciiTheme="minorHAnsi" w:hAnsiTheme="minorHAnsi"/>
          <w:b w:val="0"/>
          <w:sz w:val="22"/>
          <w:szCs w:val="22"/>
        </w:rPr>
        <w:t>9</w:t>
      </w:r>
    </w:p>
    <w:p w:rsidR="00DE71FB" w:rsidRDefault="00DE71FB" w:rsidP="00A2292B">
      <w:pPr>
        <w:pStyle w:val="Nzev"/>
        <w:jc w:val="right"/>
        <w:rPr>
          <w:rFonts w:asciiTheme="minorHAnsi" w:hAnsiTheme="minorHAnsi"/>
          <w:b w:val="0"/>
          <w:sz w:val="22"/>
          <w:szCs w:val="22"/>
        </w:rPr>
      </w:pPr>
    </w:p>
    <w:p w:rsidR="00DE71FB" w:rsidRPr="00A2292B" w:rsidRDefault="00FD32B9" w:rsidP="00DE71FB">
      <w:pPr>
        <w:pStyle w:val="Nzev"/>
        <w:jc w:val="left"/>
        <w:rPr>
          <w:rFonts w:asciiTheme="minorHAnsi" w:hAnsiTheme="minorHAnsi"/>
          <w:sz w:val="22"/>
          <w:szCs w:val="22"/>
        </w:rPr>
      </w:pPr>
      <w:r w:rsidRPr="00A2292B">
        <w:rPr>
          <w:rFonts w:asciiTheme="minorHAnsi" w:hAnsiTheme="minorHAnsi"/>
          <w:sz w:val="22"/>
          <w:szCs w:val="22"/>
        </w:rPr>
        <w:t xml:space="preserve"> Informace o stravování</w:t>
      </w:r>
    </w:p>
    <w:p w:rsidR="00FD32B9" w:rsidRDefault="00FD32B9" w:rsidP="00DE71FB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</w:p>
    <w:p w:rsidR="00FD32B9" w:rsidRDefault="00FD32B9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Školní jídelna zajišťuje pro žáky školy stravování formou obědů, pro žáky ubytované v domově mládeže celodenní stravování. Ceny jednotlivých jídel: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snídaně </w:t>
      </w:r>
      <w:r>
        <w:rPr>
          <w:rFonts w:asciiTheme="minorHAnsi" w:hAnsiTheme="minorHAnsi"/>
          <w:b w:val="0"/>
          <w:sz w:val="22"/>
          <w:szCs w:val="22"/>
        </w:rPr>
        <w:tab/>
      </w:r>
      <w:r w:rsidR="00350C88"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 </w:t>
      </w:r>
      <w:r w:rsidR="00350C88">
        <w:rPr>
          <w:rFonts w:asciiTheme="minorHAnsi" w:hAnsiTheme="minorHAnsi"/>
          <w:b w:val="0"/>
          <w:sz w:val="22"/>
          <w:szCs w:val="22"/>
        </w:rPr>
        <w:t>29</w:t>
      </w:r>
      <w:r>
        <w:rPr>
          <w:rFonts w:asciiTheme="minorHAnsi" w:hAnsiTheme="minorHAnsi"/>
          <w:b w:val="0"/>
          <w:sz w:val="22"/>
          <w:szCs w:val="22"/>
        </w:rPr>
        <w:t>,- Kč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oběd vč. polévky a nápoje</w:t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 </w:t>
      </w:r>
      <w:r>
        <w:rPr>
          <w:rFonts w:asciiTheme="minorHAnsi" w:hAnsiTheme="minorHAnsi"/>
          <w:b w:val="0"/>
          <w:sz w:val="22"/>
          <w:szCs w:val="22"/>
        </w:rPr>
        <w:t>3</w:t>
      </w:r>
      <w:r w:rsidR="00350C88">
        <w:rPr>
          <w:rFonts w:asciiTheme="minorHAnsi" w:hAnsiTheme="minorHAnsi"/>
          <w:b w:val="0"/>
          <w:sz w:val="22"/>
          <w:szCs w:val="22"/>
        </w:rPr>
        <w:t>5</w:t>
      </w:r>
      <w:r>
        <w:rPr>
          <w:rFonts w:asciiTheme="minorHAnsi" w:hAnsiTheme="minorHAnsi"/>
          <w:b w:val="0"/>
          <w:sz w:val="22"/>
          <w:szCs w:val="22"/>
        </w:rPr>
        <w:t xml:space="preserve">,- Kč (výběr ze dvou </w:t>
      </w:r>
      <w:r w:rsidR="00350C88">
        <w:rPr>
          <w:rFonts w:asciiTheme="minorHAnsi" w:hAnsiTheme="minorHAnsi"/>
          <w:b w:val="0"/>
          <w:sz w:val="22"/>
          <w:szCs w:val="22"/>
        </w:rPr>
        <w:t xml:space="preserve">až třech </w:t>
      </w:r>
      <w:r>
        <w:rPr>
          <w:rFonts w:asciiTheme="minorHAnsi" w:hAnsiTheme="minorHAnsi"/>
          <w:b w:val="0"/>
          <w:sz w:val="22"/>
          <w:szCs w:val="22"/>
        </w:rPr>
        <w:t>druhů jídel)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večeře</w:t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 </w:t>
      </w:r>
      <w:r w:rsidR="00350C88">
        <w:rPr>
          <w:rFonts w:asciiTheme="minorHAnsi" w:hAnsiTheme="minorHAnsi"/>
          <w:b w:val="0"/>
          <w:sz w:val="22"/>
          <w:szCs w:val="22"/>
        </w:rPr>
        <w:t>31</w:t>
      </w:r>
      <w:r>
        <w:rPr>
          <w:rFonts w:asciiTheme="minorHAnsi" w:hAnsiTheme="minorHAnsi"/>
          <w:b w:val="0"/>
          <w:sz w:val="22"/>
          <w:szCs w:val="22"/>
        </w:rPr>
        <w:t>,- Kč</w:t>
      </w:r>
    </w:p>
    <w:p w:rsidR="00DE71FB" w:rsidRDefault="00DE71F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E200E8" w:rsidRPr="00B0128A" w:rsidRDefault="00E200E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  <w:u w:val="single"/>
        </w:rPr>
      </w:pPr>
      <w:r w:rsidRPr="00B0128A">
        <w:rPr>
          <w:rFonts w:asciiTheme="minorHAnsi" w:hAnsiTheme="minorHAnsi"/>
          <w:b w:val="0"/>
          <w:sz w:val="22"/>
          <w:szCs w:val="22"/>
          <w:u w:val="single"/>
        </w:rPr>
        <w:t>Výše měsíčních záloh na stravování a ubytování: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neubytovaní žáci odebírající obědy</w:t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  <w:t xml:space="preserve">   7</w:t>
      </w:r>
      <w:r w:rsidR="00350C88">
        <w:rPr>
          <w:rFonts w:asciiTheme="minorHAnsi" w:hAnsiTheme="minorHAnsi"/>
          <w:b w:val="0"/>
          <w:sz w:val="22"/>
          <w:szCs w:val="22"/>
        </w:rPr>
        <w:t>5</w:t>
      </w:r>
      <w:r>
        <w:rPr>
          <w:rFonts w:asciiTheme="minorHAnsi" w:hAnsiTheme="minorHAnsi"/>
          <w:b w:val="0"/>
          <w:sz w:val="22"/>
          <w:szCs w:val="22"/>
        </w:rPr>
        <w:t>0,- Kč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ubytovaní žáci odebírající celodenní stravu</w:t>
      </w:r>
      <w:r>
        <w:rPr>
          <w:rFonts w:asciiTheme="minorHAnsi" w:hAnsiTheme="minorHAnsi"/>
          <w:b w:val="0"/>
          <w:sz w:val="22"/>
          <w:szCs w:val="22"/>
        </w:rPr>
        <w:tab/>
        <w:t>2 </w:t>
      </w:r>
      <w:r w:rsidR="00350C88">
        <w:rPr>
          <w:rFonts w:asciiTheme="minorHAnsi" w:hAnsiTheme="minorHAnsi"/>
          <w:b w:val="0"/>
          <w:sz w:val="22"/>
          <w:szCs w:val="22"/>
        </w:rPr>
        <w:t>80</w:t>
      </w:r>
      <w:r>
        <w:rPr>
          <w:rFonts w:asciiTheme="minorHAnsi" w:hAnsiTheme="minorHAnsi"/>
          <w:b w:val="0"/>
          <w:sz w:val="22"/>
          <w:szCs w:val="22"/>
        </w:rPr>
        <w:t>0,- Kč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ubytovaní žáci odebírající snídaně a večeře</w:t>
      </w:r>
      <w:r>
        <w:rPr>
          <w:rFonts w:asciiTheme="minorHAnsi" w:hAnsiTheme="minorHAnsi"/>
          <w:b w:val="0"/>
          <w:sz w:val="22"/>
          <w:szCs w:val="22"/>
        </w:rPr>
        <w:tab/>
      </w:r>
      <w:r w:rsidR="00350C88">
        <w:rPr>
          <w:rFonts w:asciiTheme="minorHAnsi" w:hAnsiTheme="minorHAnsi"/>
          <w:b w:val="0"/>
          <w:sz w:val="22"/>
          <w:szCs w:val="22"/>
        </w:rPr>
        <w:t>2</w:t>
      </w:r>
      <w:r>
        <w:rPr>
          <w:rFonts w:asciiTheme="minorHAnsi" w:hAnsiTheme="minorHAnsi"/>
          <w:b w:val="0"/>
          <w:sz w:val="22"/>
          <w:szCs w:val="22"/>
        </w:rPr>
        <w:t> </w:t>
      </w:r>
      <w:r w:rsidR="00350C88">
        <w:rPr>
          <w:rFonts w:asciiTheme="minorHAnsi" w:hAnsiTheme="minorHAnsi"/>
          <w:b w:val="0"/>
          <w:sz w:val="22"/>
          <w:szCs w:val="22"/>
        </w:rPr>
        <w:t>2</w:t>
      </w:r>
      <w:r>
        <w:rPr>
          <w:rFonts w:asciiTheme="minorHAnsi" w:hAnsiTheme="minorHAnsi"/>
          <w:b w:val="0"/>
          <w:sz w:val="22"/>
          <w:szCs w:val="22"/>
        </w:rPr>
        <w:t>00,- Kč</w:t>
      </w:r>
    </w:p>
    <w:p w:rsidR="00E200E8" w:rsidRDefault="00E200E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E200E8" w:rsidRDefault="00E200E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Stravu a ubytování za měsíc září je nutné </w:t>
      </w:r>
      <w:r w:rsidRPr="00B0128A">
        <w:rPr>
          <w:rFonts w:asciiTheme="minorHAnsi" w:hAnsiTheme="minorHAnsi"/>
          <w:sz w:val="22"/>
          <w:szCs w:val="22"/>
          <w:u w:val="single"/>
        </w:rPr>
        <w:t xml:space="preserve">uhradit nejpozději </w:t>
      </w:r>
      <w:r w:rsidRPr="000057F1">
        <w:rPr>
          <w:rFonts w:asciiTheme="minorHAnsi" w:hAnsiTheme="minorHAnsi"/>
          <w:sz w:val="22"/>
          <w:szCs w:val="22"/>
          <w:u w:val="single"/>
        </w:rPr>
        <w:t>do 20. srpna</w:t>
      </w:r>
      <w:r w:rsidR="009E28FF">
        <w:rPr>
          <w:rFonts w:asciiTheme="minorHAnsi" w:hAnsiTheme="minorHAnsi"/>
          <w:sz w:val="22"/>
          <w:szCs w:val="22"/>
          <w:u w:val="single"/>
        </w:rPr>
        <w:t xml:space="preserve"> 2020</w:t>
      </w:r>
      <w:r>
        <w:rPr>
          <w:rFonts w:asciiTheme="minorHAnsi" w:hAnsiTheme="minorHAnsi"/>
          <w:b w:val="0"/>
          <w:sz w:val="22"/>
          <w:szCs w:val="22"/>
        </w:rPr>
        <w:t>, další měsíce vždy do 20. dne předch</w:t>
      </w:r>
      <w:r w:rsidR="00B0128A">
        <w:rPr>
          <w:rFonts w:asciiTheme="minorHAnsi" w:hAnsiTheme="minorHAnsi"/>
          <w:b w:val="0"/>
          <w:sz w:val="22"/>
          <w:szCs w:val="22"/>
        </w:rPr>
        <w:t>ázející</w:t>
      </w:r>
      <w:r>
        <w:rPr>
          <w:rFonts w:asciiTheme="minorHAnsi" w:hAnsiTheme="minorHAnsi"/>
          <w:b w:val="0"/>
          <w:sz w:val="22"/>
          <w:szCs w:val="22"/>
        </w:rPr>
        <w:t xml:space="preserve">ho měsíce. V případě zřizování trvalých příkazů Vás upozorňujeme, že poslední platba se zasílá 20. května </w:t>
      </w:r>
      <w:r w:rsidR="00B0128A">
        <w:rPr>
          <w:rFonts w:asciiTheme="minorHAnsi" w:hAnsiTheme="minorHAnsi"/>
          <w:b w:val="0"/>
          <w:sz w:val="22"/>
          <w:szCs w:val="22"/>
        </w:rPr>
        <w:t>příslušného školního roku, v případě závěrečných ročníků 20. dubna</w:t>
      </w:r>
      <w:r>
        <w:rPr>
          <w:rFonts w:asciiTheme="minorHAnsi" w:hAnsiTheme="minorHAnsi"/>
          <w:b w:val="0"/>
          <w:sz w:val="22"/>
          <w:szCs w:val="22"/>
        </w:rPr>
        <w:t>. Myslete na včasné zrušení příkazu, popř. zřízení trvalého příkazu pouze na 10 měsíců. V případě změny účtu Vás žádáme o nahlášení nového čísla účtu, aby byl případný přeplatek zaslán správnému příjemci.</w:t>
      </w:r>
    </w:p>
    <w:p w:rsidR="00350C88" w:rsidRDefault="00350C8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6746D1" w:rsidRPr="00B0128A" w:rsidRDefault="006746D1" w:rsidP="006746D1">
      <w:pPr>
        <w:pStyle w:val="Nzev"/>
        <w:jc w:val="left"/>
        <w:rPr>
          <w:rFonts w:asciiTheme="minorHAnsi" w:hAnsiTheme="minorHAnsi"/>
          <w:sz w:val="22"/>
          <w:szCs w:val="22"/>
          <w:u w:val="single"/>
        </w:rPr>
      </w:pPr>
      <w:r w:rsidRPr="00B0128A">
        <w:rPr>
          <w:rFonts w:asciiTheme="minorHAnsi" w:hAnsiTheme="minorHAnsi"/>
          <w:sz w:val="22"/>
          <w:szCs w:val="22"/>
          <w:u w:val="single"/>
        </w:rPr>
        <w:t>Platby za stravné a ubytování adresujte na účet u Komerční banky</w:t>
      </w:r>
    </w:p>
    <w:p w:rsidR="006746D1" w:rsidRDefault="006746D1" w:rsidP="006746D1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č. účtu: </w:t>
      </w:r>
      <w:r>
        <w:rPr>
          <w:rFonts w:asciiTheme="minorHAnsi" w:hAnsiTheme="minorHAnsi"/>
          <w:b w:val="0"/>
          <w:sz w:val="22"/>
          <w:szCs w:val="22"/>
        </w:rPr>
        <w:tab/>
      </w:r>
      <w:r w:rsidRPr="00B0128A">
        <w:rPr>
          <w:rFonts w:asciiTheme="minorHAnsi" w:hAnsiTheme="minorHAnsi"/>
          <w:sz w:val="22"/>
          <w:szCs w:val="22"/>
        </w:rPr>
        <w:t>78-8162330287/0100</w:t>
      </w:r>
    </w:p>
    <w:p w:rsidR="006746D1" w:rsidRDefault="006746D1" w:rsidP="006746D1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variabilní symbol:  bude sdělen individuálně po odevzdání závazné přihlášky ke stravování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 případě </w:t>
      </w:r>
      <w:r w:rsidR="00B0128A">
        <w:rPr>
          <w:rFonts w:asciiTheme="minorHAnsi" w:hAnsiTheme="minorHAnsi"/>
          <w:b w:val="0"/>
          <w:sz w:val="22"/>
          <w:szCs w:val="22"/>
        </w:rPr>
        <w:t>nemoci</w:t>
      </w:r>
      <w:r>
        <w:rPr>
          <w:rFonts w:asciiTheme="minorHAnsi" w:hAnsiTheme="minorHAnsi"/>
          <w:b w:val="0"/>
          <w:sz w:val="22"/>
          <w:szCs w:val="22"/>
        </w:rPr>
        <w:t xml:space="preserve"> nebo nepřítomnosti je nutné stravu odhlásit do 1</w:t>
      </w:r>
      <w:r w:rsidR="00350C88">
        <w:rPr>
          <w:rFonts w:asciiTheme="minorHAnsi" w:hAnsiTheme="minorHAnsi"/>
          <w:b w:val="0"/>
          <w:sz w:val="22"/>
          <w:szCs w:val="22"/>
        </w:rPr>
        <w:t>2</w:t>
      </w:r>
      <w:r>
        <w:rPr>
          <w:rFonts w:asciiTheme="minorHAnsi" w:hAnsiTheme="minorHAnsi"/>
          <w:b w:val="0"/>
          <w:sz w:val="22"/>
          <w:szCs w:val="22"/>
        </w:rPr>
        <w:t>:00 hod. předchozího dne telefonicky na čísle 602 865 070 nebo 469 688 </w:t>
      </w:r>
      <w:r w:rsidR="007174DF">
        <w:rPr>
          <w:rFonts w:asciiTheme="minorHAnsi" w:hAnsiTheme="minorHAnsi"/>
          <w:b w:val="0"/>
          <w:sz w:val="22"/>
          <w:szCs w:val="22"/>
        </w:rPr>
        <w:t>642</w:t>
      </w:r>
      <w:r>
        <w:rPr>
          <w:rFonts w:asciiTheme="minorHAnsi" w:hAnsiTheme="minorHAnsi"/>
          <w:b w:val="0"/>
          <w:sz w:val="22"/>
          <w:szCs w:val="22"/>
        </w:rPr>
        <w:t xml:space="preserve">, popř. e-mailem na </w:t>
      </w:r>
      <w:hyperlink r:id="rId6" w:history="1">
        <w:r w:rsidRPr="00B0128A">
          <w:rPr>
            <w:rStyle w:val="Hypertextovodkaz"/>
            <w:rFonts w:asciiTheme="minorHAnsi" w:hAnsiTheme="minorHAnsi"/>
            <w:b w:val="0"/>
            <w:color w:val="auto"/>
            <w:sz w:val="22"/>
            <w:szCs w:val="22"/>
            <w:u w:val="none"/>
          </w:rPr>
          <w:t>jidelna@sps-chrudim.cz</w:t>
        </w:r>
      </w:hyperlink>
      <w:r w:rsidR="006746D1">
        <w:t>,</w:t>
      </w:r>
      <w:r w:rsidR="00350C88">
        <w:t xml:space="preserve"> </w:t>
      </w:r>
      <w:r w:rsidR="00350C88" w:rsidRPr="00350C88">
        <w:rPr>
          <w:rFonts w:asciiTheme="minorHAnsi" w:hAnsiTheme="minorHAnsi"/>
          <w:b w:val="0"/>
          <w:sz w:val="24"/>
          <w:szCs w:val="24"/>
        </w:rPr>
        <w:t xml:space="preserve">nebo prostřednictvím webových stránek školy – </w:t>
      </w:r>
      <w:hyperlink r:id="rId7" w:history="1">
        <w:r w:rsidR="006746D1" w:rsidRPr="0099137C">
          <w:rPr>
            <w:rStyle w:val="Hypertextovodkaz"/>
            <w:rFonts w:asciiTheme="minorHAnsi" w:hAnsiTheme="minorHAnsi"/>
            <w:b w:val="0"/>
            <w:sz w:val="24"/>
            <w:szCs w:val="24"/>
          </w:rPr>
          <w:t>www.sps-chrudim.cz/skolní-jidelna</w:t>
        </w:r>
      </w:hyperlink>
      <w:r w:rsidR="006746D1">
        <w:rPr>
          <w:rFonts w:asciiTheme="minorHAnsi" w:hAnsiTheme="minorHAnsi"/>
          <w:b w:val="0"/>
          <w:sz w:val="24"/>
          <w:szCs w:val="24"/>
        </w:rPr>
        <w:t>, nebo prostřednictvím mobilní aplikace.</w:t>
      </w:r>
    </w:p>
    <w:p w:rsidR="00C47FDC" w:rsidRDefault="00C47FDC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A2292B" w:rsidRPr="000057F1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A2292B" w:rsidRPr="000057F1" w:rsidRDefault="00A2292B" w:rsidP="003D26FF">
      <w:pPr>
        <w:pStyle w:val="Nzev"/>
        <w:jc w:val="both"/>
        <w:rPr>
          <w:rFonts w:asciiTheme="minorHAnsi" w:hAnsiTheme="minorHAnsi"/>
          <w:sz w:val="22"/>
          <w:szCs w:val="22"/>
        </w:rPr>
      </w:pPr>
      <w:r w:rsidRPr="000057F1">
        <w:rPr>
          <w:rFonts w:asciiTheme="minorHAnsi" w:hAnsiTheme="minorHAnsi"/>
          <w:sz w:val="22"/>
          <w:szCs w:val="22"/>
        </w:rPr>
        <w:t xml:space="preserve">Vyplněnou přihlášku na stravování odešlete </w:t>
      </w:r>
      <w:r w:rsidRPr="000057F1">
        <w:rPr>
          <w:rFonts w:asciiTheme="minorHAnsi" w:hAnsiTheme="minorHAnsi"/>
          <w:sz w:val="22"/>
          <w:szCs w:val="22"/>
          <w:u w:val="single"/>
        </w:rPr>
        <w:t>do 1</w:t>
      </w:r>
      <w:r w:rsidR="00350C88">
        <w:rPr>
          <w:rFonts w:asciiTheme="minorHAnsi" w:hAnsiTheme="minorHAnsi"/>
          <w:sz w:val="22"/>
          <w:szCs w:val="22"/>
          <w:u w:val="single"/>
        </w:rPr>
        <w:t>5</w:t>
      </w:r>
      <w:r w:rsidRPr="000057F1">
        <w:rPr>
          <w:rFonts w:asciiTheme="minorHAnsi" w:hAnsiTheme="minorHAnsi"/>
          <w:sz w:val="22"/>
          <w:szCs w:val="22"/>
          <w:u w:val="single"/>
        </w:rPr>
        <w:t xml:space="preserve">. </w:t>
      </w:r>
      <w:r w:rsidR="00B0128A" w:rsidRPr="000057F1">
        <w:rPr>
          <w:rFonts w:asciiTheme="minorHAnsi" w:hAnsiTheme="minorHAnsi"/>
          <w:sz w:val="22"/>
          <w:szCs w:val="22"/>
          <w:u w:val="single"/>
        </w:rPr>
        <w:t>června</w:t>
      </w:r>
      <w:r w:rsidR="009E28FF">
        <w:rPr>
          <w:rFonts w:asciiTheme="minorHAnsi" w:hAnsiTheme="minorHAnsi"/>
          <w:sz w:val="22"/>
          <w:szCs w:val="22"/>
          <w:u w:val="single"/>
        </w:rPr>
        <w:t xml:space="preserve"> 2020</w:t>
      </w:r>
      <w:r w:rsidRPr="000057F1">
        <w:rPr>
          <w:rFonts w:asciiTheme="minorHAnsi" w:hAnsiTheme="minorHAnsi"/>
          <w:sz w:val="22"/>
          <w:szCs w:val="22"/>
        </w:rPr>
        <w:t xml:space="preserve"> na adresu školy: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 w:rsidRPr="000057F1">
        <w:rPr>
          <w:rFonts w:asciiTheme="minorHAnsi" w:hAnsiTheme="minorHAnsi"/>
          <w:b w:val="0"/>
          <w:sz w:val="22"/>
          <w:szCs w:val="22"/>
        </w:rPr>
        <w:t>SPŠ Chrudim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Čáslavská 973</w:t>
      </w:r>
    </w:p>
    <w:p w:rsidR="00A2292B" w:rsidRDefault="00A2292B" w:rsidP="00E200E8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537 01 Chrudim</w:t>
      </w:r>
    </w:p>
    <w:p w:rsidR="009E28FF" w:rsidRDefault="009E28FF" w:rsidP="00DE71FB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</w:p>
    <w:p w:rsidR="009E28FF" w:rsidRPr="009E28FF" w:rsidRDefault="009E28FF" w:rsidP="009E28FF"/>
    <w:p w:rsidR="009E28FF" w:rsidRPr="009E28FF" w:rsidRDefault="009E28FF" w:rsidP="009E28FF">
      <w:pPr>
        <w:pStyle w:val="Nzev"/>
        <w:jc w:val="left"/>
        <w:rPr>
          <w:rFonts w:ascii="Calibri" w:hAnsi="Calibri"/>
          <w:b w:val="0"/>
          <w:sz w:val="22"/>
          <w:szCs w:val="22"/>
        </w:rPr>
      </w:pPr>
      <w:r w:rsidRPr="009E28FF">
        <w:rPr>
          <w:rFonts w:ascii="Calibri" w:hAnsi="Calibri"/>
          <w:b w:val="0"/>
          <w:sz w:val="22"/>
          <w:szCs w:val="22"/>
        </w:rPr>
        <w:t>V Chrudimi dne 19. března 2019</w:t>
      </w:r>
    </w:p>
    <w:p w:rsidR="00DE71FB" w:rsidRPr="009E28FF" w:rsidRDefault="00DE71FB" w:rsidP="009E28FF">
      <w:pPr>
        <w:jc w:val="right"/>
      </w:pPr>
      <w:bookmarkStart w:id="0" w:name="_GoBack"/>
      <w:bookmarkEnd w:id="0"/>
    </w:p>
    <w:sectPr w:rsidR="00DE71FB" w:rsidRPr="009E28FF" w:rsidSect="00B0128A">
      <w:pgSz w:w="11906" w:h="16838" w:code="9"/>
      <w:pgMar w:top="1417" w:right="1417" w:bottom="1134" w:left="141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089F"/>
    <w:multiLevelType w:val="hybridMultilevel"/>
    <w:tmpl w:val="77EE6054"/>
    <w:lvl w:ilvl="0" w:tplc="1DD6EE1E">
      <w:start w:val="1"/>
      <w:numFmt w:val="decimal"/>
      <w:pStyle w:val="Nadpis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EB6F58"/>
    <w:multiLevelType w:val="hybridMultilevel"/>
    <w:tmpl w:val="83500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012D3"/>
    <w:multiLevelType w:val="hybridMultilevel"/>
    <w:tmpl w:val="D5B61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47A"/>
    <w:rsid w:val="000057F1"/>
    <w:rsid w:val="00013E2E"/>
    <w:rsid w:val="00016853"/>
    <w:rsid w:val="00035DC8"/>
    <w:rsid w:val="00043379"/>
    <w:rsid w:val="000535B1"/>
    <w:rsid w:val="00061528"/>
    <w:rsid w:val="00064F8C"/>
    <w:rsid w:val="00080058"/>
    <w:rsid w:val="00086448"/>
    <w:rsid w:val="00095D89"/>
    <w:rsid w:val="000A434A"/>
    <w:rsid w:val="000D03FC"/>
    <w:rsid w:val="000D7431"/>
    <w:rsid w:val="000E17A9"/>
    <w:rsid w:val="000F3F4F"/>
    <w:rsid w:val="00157358"/>
    <w:rsid w:val="00164A5C"/>
    <w:rsid w:val="001736A4"/>
    <w:rsid w:val="00187743"/>
    <w:rsid w:val="001B2F21"/>
    <w:rsid w:val="001B3B1C"/>
    <w:rsid w:val="001C4899"/>
    <w:rsid w:val="00213B52"/>
    <w:rsid w:val="002447D7"/>
    <w:rsid w:val="002506EA"/>
    <w:rsid w:val="00250BDA"/>
    <w:rsid w:val="00254DF1"/>
    <w:rsid w:val="002573CB"/>
    <w:rsid w:val="0028447E"/>
    <w:rsid w:val="00286260"/>
    <w:rsid w:val="002B572B"/>
    <w:rsid w:val="002D7E5A"/>
    <w:rsid w:val="002E36A1"/>
    <w:rsid w:val="002E535E"/>
    <w:rsid w:val="00301A18"/>
    <w:rsid w:val="0032140C"/>
    <w:rsid w:val="003270BE"/>
    <w:rsid w:val="00346FEF"/>
    <w:rsid w:val="00347BF9"/>
    <w:rsid w:val="00350C88"/>
    <w:rsid w:val="0035143E"/>
    <w:rsid w:val="0035416B"/>
    <w:rsid w:val="00356B1F"/>
    <w:rsid w:val="003A50B3"/>
    <w:rsid w:val="003C38D7"/>
    <w:rsid w:val="003D0F79"/>
    <w:rsid w:val="003D26FF"/>
    <w:rsid w:val="003D39FE"/>
    <w:rsid w:val="003D50A4"/>
    <w:rsid w:val="003F4641"/>
    <w:rsid w:val="00416020"/>
    <w:rsid w:val="004237E0"/>
    <w:rsid w:val="00425487"/>
    <w:rsid w:val="00435D8E"/>
    <w:rsid w:val="00444EFE"/>
    <w:rsid w:val="004470CA"/>
    <w:rsid w:val="00447E2E"/>
    <w:rsid w:val="00450D5A"/>
    <w:rsid w:val="00457415"/>
    <w:rsid w:val="004736AB"/>
    <w:rsid w:val="00493725"/>
    <w:rsid w:val="004F4849"/>
    <w:rsid w:val="005004E8"/>
    <w:rsid w:val="00501CB5"/>
    <w:rsid w:val="00504B06"/>
    <w:rsid w:val="00537F9C"/>
    <w:rsid w:val="00540292"/>
    <w:rsid w:val="00554050"/>
    <w:rsid w:val="005835EC"/>
    <w:rsid w:val="005A3F39"/>
    <w:rsid w:val="005B1040"/>
    <w:rsid w:val="005E5F22"/>
    <w:rsid w:val="0060097B"/>
    <w:rsid w:val="006121E0"/>
    <w:rsid w:val="00622C06"/>
    <w:rsid w:val="006324B4"/>
    <w:rsid w:val="00650C1C"/>
    <w:rsid w:val="00650FB0"/>
    <w:rsid w:val="006549EA"/>
    <w:rsid w:val="00655225"/>
    <w:rsid w:val="006746D1"/>
    <w:rsid w:val="006750C6"/>
    <w:rsid w:val="006975F9"/>
    <w:rsid w:val="006A204C"/>
    <w:rsid w:val="006C0133"/>
    <w:rsid w:val="006C132A"/>
    <w:rsid w:val="006C6D44"/>
    <w:rsid w:val="006D01CE"/>
    <w:rsid w:val="006D0303"/>
    <w:rsid w:val="006D447A"/>
    <w:rsid w:val="006D66F5"/>
    <w:rsid w:val="006E27A0"/>
    <w:rsid w:val="006E575C"/>
    <w:rsid w:val="006F5D54"/>
    <w:rsid w:val="007174DF"/>
    <w:rsid w:val="00723379"/>
    <w:rsid w:val="00733393"/>
    <w:rsid w:val="00744BF5"/>
    <w:rsid w:val="007948D0"/>
    <w:rsid w:val="00797D12"/>
    <w:rsid w:val="007A1292"/>
    <w:rsid w:val="007A458D"/>
    <w:rsid w:val="007E709B"/>
    <w:rsid w:val="008337B7"/>
    <w:rsid w:val="00834182"/>
    <w:rsid w:val="008541A0"/>
    <w:rsid w:val="008570A5"/>
    <w:rsid w:val="00860235"/>
    <w:rsid w:val="00866DF1"/>
    <w:rsid w:val="0087007B"/>
    <w:rsid w:val="008B1023"/>
    <w:rsid w:val="008D154E"/>
    <w:rsid w:val="008D468C"/>
    <w:rsid w:val="009074A1"/>
    <w:rsid w:val="009163CE"/>
    <w:rsid w:val="0091797B"/>
    <w:rsid w:val="0092060C"/>
    <w:rsid w:val="00941CB9"/>
    <w:rsid w:val="00943A26"/>
    <w:rsid w:val="0094531A"/>
    <w:rsid w:val="00947880"/>
    <w:rsid w:val="009870FB"/>
    <w:rsid w:val="009A1694"/>
    <w:rsid w:val="009B527F"/>
    <w:rsid w:val="009E28FF"/>
    <w:rsid w:val="00A2292B"/>
    <w:rsid w:val="00A30D77"/>
    <w:rsid w:val="00A31CA3"/>
    <w:rsid w:val="00A5018F"/>
    <w:rsid w:val="00A564E3"/>
    <w:rsid w:val="00A573E9"/>
    <w:rsid w:val="00AA015F"/>
    <w:rsid w:val="00AA2CF7"/>
    <w:rsid w:val="00AC57AA"/>
    <w:rsid w:val="00AD0331"/>
    <w:rsid w:val="00AE13C8"/>
    <w:rsid w:val="00AE145B"/>
    <w:rsid w:val="00AE3FA1"/>
    <w:rsid w:val="00AE6B2F"/>
    <w:rsid w:val="00AE72E2"/>
    <w:rsid w:val="00AF67F5"/>
    <w:rsid w:val="00B0128A"/>
    <w:rsid w:val="00B125D5"/>
    <w:rsid w:val="00B34618"/>
    <w:rsid w:val="00B61F01"/>
    <w:rsid w:val="00B708F7"/>
    <w:rsid w:val="00B70FEE"/>
    <w:rsid w:val="00B71EAB"/>
    <w:rsid w:val="00B74C59"/>
    <w:rsid w:val="00B74FBA"/>
    <w:rsid w:val="00B9126E"/>
    <w:rsid w:val="00B97455"/>
    <w:rsid w:val="00BD0E63"/>
    <w:rsid w:val="00BE7877"/>
    <w:rsid w:val="00C01D43"/>
    <w:rsid w:val="00C02847"/>
    <w:rsid w:val="00C16A63"/>
    <w:rsid w:val="00C229C6"/>
    <w:rsid w:val="00C327E0"/>
    <w:rsid w:val="00C32C2E"/>
    <w:rsid w:val="00C357FC"/>
    <w:rsid w:val="00C35BC5"/>
    <w:rsid w:val="00C3758B"/>
    <w:rsid w:val="00C37E7C"/>
    <w:rsid w:val="00C432FF"/>
    <w:rsid w:val="00C47FDC"/>
    <w:rsid w:val="00C554DC"/>
    <w:rsid w:val="00C61EDE"/>
    <w:rsid w:val="00C82DF8"/>
    <w:rsid w:val="00C9586A"/>
    <w:rsid w:val="00CA16C3"/>
    <w:rsid w:val="00CA7059"/>
    <w:rsid w:val="00CB2C0D"/>
    <w:rsid w:val="00CD6A5C"/>
    <w:rsid w:val="00CE5005"/>
    <w:rsid w:val="00D02591"/>
    <w:rsid w:val="00D35D54"/>
    <w:rsid w:val="00D42F31"/>
    <w:rsid w:val="00D46643"/>
    <w:rsid w:val="00D5259E"/>
    <w:rsid w:val="00D65805"/>
    <w:rsid w:val="00D7245F"/>
    <w:rsid w:val="00D815D1"/>
    <w:rsid w:val="00DA7FB2"/>
    <w:rsid w:val="00DC10C4"/>
    <w:rsid w:val="00DD5C39"/>
    <w:rsid w:val="00DE71FB"/>
    <w:rsid w:val="00DF6C50"/>
    <w:rsid w:val="00E058ED"/>
    <w:rsid w:val="00E078F9"/>
    <w:rsid w:val="00E117EF"/>
    <w:rsid w:val="00E200E8"/>
    <w:rsid w:val="00E268E2"/>
    <w:rsid w:val="00E301C6"/>
    <w:rsid w:val="00E45F30"/>
    <w:rsid w:val="00E94DDD"/>
    <w:rsid w:val="00ED081F"/>
    <w:rsid w:val="00EE6610"/>
    <w:rsid w:val="00EF1328"/>
    <w:rsid w:val="00F04817"/>
    <w:rsid w:val="00F256E6"/>
    <w:rsid w:val="00F4006C"/>
    <w:rsid w:val="00F5012C"/>
    <w:rsid w:val="00F63C73"/>
    <w:rsid w:val="00F71C1D"/>
    <w:rsid w:val="00F740B6"/>
    <w:rsid w:val="00F847FC"/>
    <w:rsid w:val="00FA0659"/>
    <w:rsid w:val="00FA2EC8"/>
    <w:rsid w:val="00FA7CCB"/>
    <w:rsid w:val="00FB1EF2"/>
    <w:rsid w:val="00FB3AD1"/>
    <w:rsid w:val="00FD32B9"/>
    <w:rsid w:val="00FD44D5"/>
    <w:rsid w:val="00FD4A10"/>
    <w:rsid w:val="00FD52C4"/>
    <w:rsid w:val="00FE7476"/>
    <w:rsid w:val="00FF6BC4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39B3E2"/>
  <w15:docId w15:val="{8D066464-32DB-47CB-AA48-A2BCDCBC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60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E71F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dpis2">
    <w:name w:val="heading 2"/>
    <w:basedOn w:val="Normln"/>
    <w:next w:val="Normln"/>
    <w:autoRedefine/>
    <w:qFormat/>
    <w:rsid w:val="00095D89"/>
    <w:pPr>
      <w:keepNext/>
      <w:numPr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416020"/>
    <w:pPr>
      <w:jc w:val="center"/>
    </w:pPr>
    <w:rPr>
      <w:b/>
      <w:sz w:val="20"/>
      <w:szCs w:val="20"/>
    </w:rPr>
  </w:style>
  <w:style w:type="paragraph" w:styleId="Textbubliny">
    <w:name w:val="Balloon Text"/>
    <w:basedOn w:val="Normln"/>
    <w:semiHidden/>
    <w:rsid w:val="00622C0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71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E71F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Hypertextovodkaz">
    <w:name w:val="Hyperlink"/>
    <w:basedOn w:val="Standardnpsmoodstavce"/>
    <w:rsid w:val="00A2292B"/>
    <w:rPr>
      <w:color w:val="0000FF"/>
      <w:u w:val="single"/>
    </w:rPr>
  </w:style>
  <w:style w:type="character" w:customStyle="1" w:styleId="NzevChar">
    <w:name w:val="Název Char"/>
    <w:basedOn w:val="Standardnpsmoodstavce"/>
    <w:link w:val="Nzev"/>
    <w:rsid w:val="006746D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ps-chrudim.cz/skoln&#237;-jidel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idelna@sps-chrudi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Hlavi&#269;ka%20SP&#352;%20Chrudi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 SPŠ Chrudim</Template>
  <TotalTime>1</TotalTime>
  <Pages>1</Pages>
  <Words>272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Hlavička SPŠ Chrudim</vt:lpstr>
    </vt:vector>
  </TitlesOfParts>
  <Company>SPŠS a VOŠ Chrudim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Hlavička SPŠ Chrudim</dc:title>
  <dc:creator>studijni</dc:creator>
  <cp:lastModifiedBy>Ing. Petr Melichar</cp:lastModifiedBy>
  <cp:revision>2</cp:revision>
  <cp:lastPrinted>2019-03-20T12:39:00Z</cp:lastPrinted>
  <dcterms:created xsi:type="dcterms:W3CDTF">2019-10-08T05:32:00Z</dcterms:created>
  <dcterms:modified xsi:type="dcterms:W3CDTF">2019-10-08T05:32:00Z</dcterms:modified>
</cp:coreProperties>
</file>